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BF72A" w14:textId="1D840DE4" w:rsidR="001E150E" w:rsidRPr="001E150E" w:rsidRDefault="001E150E" w:rsidP="001E150E">
      <w:pPr>
        <w:ind w:left="4956" w:firstLine="708"/>
        <w:rPr>
          <w:rFonts w:asciiTheme="majorHAnsi" w:hAnsiTheme="majorHAnsi" w:cstheme="majorHAnsi"/>
        </w:rPr>
      </w:pPr>
      <w:r w:rsidRPr="001E150E">
        <w:rPr>
          <w:rFonts w:asciiTheme="majorHAnsi" w:hAnsiTheme="majorHAnsi" w:cstheme="majorHAnsi"/>
        </w:rPr>
        <w:t>Al Responsabile della Prevenzione</w:t>
      </w:r>
    </w:p>
    <w:p w14:paraId="7DA5FF43" w14:textId="6D0581AF" w:rsidR="001E150E" w:rsidRPr="001E150E" w:rsidRDefault="001E150E" w:rsidP="001E150E">
      <w:pPr>
        <w:ind w:left="4956"/>
        <w:rPr>
          <w:rFonts w:asciiTheme="majorHAnsi" w:hAnsiTheme="majorHAnsi" w:cstheme="majorHAnsi"/>
        </w:rPr>
      </w:pPr>
      <w:r w:rsidRPr="00E12988">
        <w:rPr>
          <w:rFonts w:asciiTheme="majorHAnsi" w:hAnsiTheme="majorHAnsi" w:cstheme="majorHAnsi"/>
        </w:rPr>
        <w:t xml:space="preserve">             </w:t>
      </w:r>
      <w:r w:rsidRPr="001E150E">
        <w:rPr>
          <w:rFonts w:asciiTheme="majorHAnsi" w:hAnsiTheme="majorHAnsi" w:cstheme="majorHAnsi"/>
        </w:rPr>
        <w:t>della Corruzione e della Trasparenza</w:t>
      </w:r>
    </w:p>
    <w:p w14:paraId="1E21382F" w14:textId="77777777" w:rsidR="001E150E" w:rsidRPr="001E150E" w:rsidRDefault="001E150E" w:rsidP="001E150E">
      <w:pPr>
        <w:rPr>
          <w:rFonts w:asciiTheme="majorHAnsi" w:hAnsiTheme="majorHAnsi" w:cstheme="majorHAnsi"/>
        </w:rPr>
      </w:pPr>
    </w:p>
    <w:p w14:paraId="7B751F63" w14:textId="77777777" w:rsidR="001E150E" w:rsidRPr="001E150E" w:rsidRDefault="001E150E" w:rsidP="001E150E">
      <w:pPr>
        <w:rPr>
          <w:rFonts w:asciiTheme="majorHAnsi" w:hAnsiTheme="majorHAnsi" w:cstheme="majorHAnsi"/>
        </w:rPr>
      </w:pPr>
    </w:p>
    <w:tbl>
      <w:tblPr>
        <w:tblW w:w="960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8580"/>
      </w:tblGrid>
      <w:tr w:rsidR="001E150E" w:rsidRPr="001E150E" w14:paraId="6541B85A" w14:textId="77777777">
        <w:tc>
          <w:tcPr>
            <w:tcW w:w="102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4221A2" w14:textId="77777777" w:rsidR="001E150E" w:rsidRPr="001E150E" w:rsidRDefault="001E150E" w:rsidP="001E150E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1E150E">
              <w:rPr>
                <w:rFonts w:asciiTheme="majorHAnsi" w:hAnsiTheme="majorHAnsi" w:cstheme="majorHAnsi"/>
                <w:b/>
              </w:rPr>
              <w:t>Oggetto:</w:t>
            </w:r>
          </w:p>
        </w:tc>
        <w:tc>
          <w:tcPr>
            <w:tcW w:w="857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129AE" w14:textId="3B32AAAA" w:rsidR="001E150E" w:rsidRPr="001E150E" w:rsidRDefault="001E150E" w:rsidP="001E150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E150E">
              <w:rPr>
                <w:rFonts w:asciiTheme="majorHAnsi" w:hAnsiTheme="majorHAnsi" w:cstheme="majorHAnsi"/>
                <w:b/>
                <w:bCs/>
              </w:rPr>
              <w:t>Proposte ed osservazioni per il “Piano Triennale di Prevenzione della Corruzione e della Trasparenza 2026-2028” del</w:t>
            </w:r>
            <w:r w:rsidRPr="00E12988">
              <w:rPr>
                <w:rFonts w:asciiTheme="majorHAnsi" w:hAnsiTheme="majorHAnsi" w:cstheme="majorHAnsi"/>
                <w:b/>
                <w:bCs/>
              </w:rPr>
              <w:t>l’Ordine dei Medici Chirurghi e degli Odontoiatri della Provincia di Monza e della Brianza</w:t>
            </w:r>
          </w:p>
          <w:p w14:paraId="7078CC47" w14:textId="77777777" w:rsidR="001E150E" w:rsidRPr="001E150E" w:rsidRDefault="001E150E" w:rsidP="001E150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54A3894" w14:textId="77777777" w:rsidR="001E150E" w:rsidRPr="001E150E" w:rsidRDefault="001E150E" w:rsidP="001E150E">
      <w:pPr>
        <w:rPr>
          <w:rFonts w:asciiTheme="majorHAnsi" w:hAnsiTheme="majorHAnsi" w:cstheme="majorHAnsi"/>
        </w:rPr>
      </w:pPr>
    </w:p>
    <w:p w14:paraId="2B693E1D" w14:textId="77777777" w:rsidR="001E150E" w:rsidRPr="001E150E" w:rsidRDefault="001E150E" w:rsidP="001E150E">
      <w:pPr>
        <w:rPr>
          <w:rFonts w:asciiTheme="majorHAnsi" w:hAnsiTheme="majorHAnsi" w:cstheme="majorHAnsi"/>
        </w:rPr>
      </w:pPr>
      <w:r w:rsidRPr="001E150E">
        <w:rPr>
          <w:rFonts w:asciiTheme="majorHAnsi" w:hAnsiTheme="majorHAnsi" w:cstheme="majorHAnsi"/>
        </w:rPr>
        <w:t>Il/la sottoscritto/a:</w:t>
      </w:r>
    </w:p>
    <w:p w14:paraId="7F80A8C9" w14:textId="77777777" w:rsidR="001E150E" w:rsidRPr="001E150E" w:rsidRDefault="001E150E" w:rsidP="001E150E">
      <w:pPr>
        <w:rPr>
          <w:rFonts w:asciiTheme="majorHAnsi" w:hAnsiTheme="majorHAnsi" w:cstheme="majorHAnsi"/>
        </w:rPr>
      </w:pPr>
    </w:p>
    <w:tbl>
      <w:tblPr>
        <w:tblW w:w="13670" w:type="dxa"/>
        <w:tblLook w:val="04A0" w:firstRow="1" w:lastRow="0" w:firstColumn="1" w:lastColumn="0" w:noHBand="0" w:noVBand="1"/>
      </w:tblPr>
      <w:tblGrid>
        <w:gridCol w:w="4237"/>
        <w:gridCol w:w="4722"/>
        <w:gridCol w:w="4711"/>
      </w:tblGrid>
      <w:tr w:rsidR="001E150E" w:rsidRPr="001E150E" w14:paraId="2CE06B0B" w14:textId="77777777" w:rsidTr="001E150E">
        <w:trPr>
          <w:trHeight w:val="516"/>
        </w:trPr>
        <w:tc>
          <w:tcPr>
            <w:tcW w:w="8786" w:type="dxa"/>
            <w:gridSpan w:val="2"/>
            <w:hideMark/>
          </w:tcPr>
          <w:p w14:paraId="05D82773" w14:textId="77777777" w:rsidR="001E150E" w:rsidRPr="001E150E" w:rsidRDefault="001E150E" w:rsidP="001E150E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E150E">
              <w:rPr>
                <w:rFonts w:asciiTheme="majorHAnsi" w:hAnsiTheme="majorHAnsi" w:cstheme="majorHAnsi"/>
                <w:b/>
              </w:rPr>
              <w:t>DATI IDENTIFICATIVI</w:t>
            </w:r>
          </w:p>
        </w:tc>
        <w:tc>
          <w:tcPr>
            <w:tcW w:w="4884" w:type="dxa"/>
          </w:tcPr>
          <w:p w14:paraId="506E2724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</w:p>
        </w:tc>
      </w:tr>
      <w:tr w:rsidR="001E150E" w:rsidRPr="001E150E" w14:paraId="0B78983C" w14:textId="77777777" w:rsidTr="001E150E">
        <w:trPr>
          <w:gridAfter w:val="1"/>
          <w:wAfter w:w="4884" w:type="dxa"/>
          <w:trHeight w:val="447"/>
        </w:trPr>
        <w:tc>
          <w:tcPr>
            <w:tcW w:w="3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774C1B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  <w:r w:rsidRPr="001E150E">
              <w:rPr>
                <w:rFonts w:asciiTheme="majorHAnsi" w:hAnsiTheme="majorHAnsi" w:cstheme="majorHAnsi"/>
              </w:rPr>
              <w:t>Nome e Cognome: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69BF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</w:p>
        </w:tc>
      </w:tr>
      <w:tr w:rsidR="001E150E" w:rsidRPr="001E150E" w14:paraId="651A9282" w14:textId="77777777" w:rsidTr="001E150E">
        <w:trPr>
          <w:gridAfter w:val="1"/>
          <w:wAfter w:w="4884" w:type="dxa"/>
          <w:trHeight w:val="447"/>
        </w:trPr>
        <w:tc>
          <w:tcPr>
            <w:tcW w:w="3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74F317" w14:textId="213B3D9B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  <w:r w:rsidRPr="00E12988">
              <w:rPr>
                <w:rFonts w:asciiTheme="majorHAnsi" w:hAnsiTheme="majorHAnsi" w:cstheme="majorHAnsi"/>
              </w:rPr>
              <w:t>D</w:t>
            </w:r>
            <w:r w:rsidRPr="001E150E">
              <w:rPr>
                <w:rFonts w:asciiTheme="majorHAnsi" w:hAnsiTheme="majorHAnsi" w:cstheme="majorHAnsi"/>
              </w:rPr>
              <w:t>ipendente</w:t>
            </w:r>
            <w:r w:rsidRPr="00E12988">
              <w:rPr>
                <w:rFonts w:asciiTheme="majorHAnsi" w:hAnsiTheme="majorHAnsi" w:cstheme="majorHAnsi"/>
              </w:rPr>
              <w:t xml:space="preserve"> Ente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832A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  <w:r w:rsidRPr="001E150E">
              <w:rPr>
                <w:rFonts w:asciiTheme="majorHAnsi" w:hAnsiTheme="majorHAnsi" w:cstheme="majorHAnsi"/>
              </w:rPr>
              <w:t xml:space="preserve">Sì   </w:t>
            </w:r>
            <w:r w:rsidRPr="001E150E">
              <w:rPr>
                <w:rFonts w:asciiTheme="majorHAnsi" w:hAnsiTheme="majorHAnsi" w:cstheme="majorHAnsi"/>
              </w:rPr>
              <w:sym w:font="Wingdings" w:char="F071"/>
            </w:r>
            <w:r w:rsidRPr="001E150E">
              <w:rPr>
                <w:rFonts w:asciiTheme="majorHAnsi" w:hAnsiTheme="majorHAnsi" w:cstheme="majorHAnsi"/>
              </w:rPr>
              <w:t xml:space="preserve">                           No   </w:t>
            </w:r>
            <w:r w:rsidRPr="001E150E">
              <w:rPr>
                <w:rFonts w:asciiTheme="majorHAnsi" w:hAnsiTheme="majorHAnsi" w:cstheme="majorHAnsi"/>
              </w:rPr>
              <w:sym w:font="Wingdings" w:char="F071"/>
            </w:r>
          </w:p>
        </w:tc>
      </w:tr>
      <w:tr w:rsidR="001E150E" w:rsidRPr="001E150E" w14:paraId="40CF8F8E" w14:textId="77777777" w:rsidTr="001E150E">
        <w:trPr>
          <w:gridAfter w:val="1"/>
          <w:wAfter w:w="4884" w:type="dxa"/>
          <w:trHeight w:val="447"/>
        </w:trPr>
        <w:tc>
          <w:tcPr>
            <w:tcW w:w="3902" w:type="dxa"/>
            <w:vAlign w:val="center"/>
          </w:tcPr>
          <w:p w14:paraId="47738488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B02030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</w:p>
        </w:tc>
      </w:tr>
      <w:tr w:rsidR="001E150E" w:rsidRPr="001E150E" w14:paraId="1344210B" w14:textId="77777777" w:rsidTr="001E150E">
        <w:trPr>
          <w:gridAfter w:val="1"/>
          <w:wAfter w:w="4884" w:type="dxa"/>
          <w:trHeight w:val="447"/>
        </w:trPr>
        <w:tc>
          <w:tcPr>
            <w:tcW w:w="3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C30450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  <w:r w:rsidRPr="001E150E">
              <w:rPr>
                <w:rFonts w:asciiTheme="majorHAnsi" w:hAnsiTheme="majorHAnsi" w:cstheme="majorHAnsi"/>
              </w:rPr>
              <w:t>indicare se ente/associazione/organizzazione/privato cittadino/altro: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6713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</w:p>
        </w:tc>
      </w:tr>
      <w:tr w:rsidR="001E150E" w:rsidRPr="001E150E" w14:paraId="68EB5698" w14:textId="77777777" w:rsidTr="001E150E">
        <w:trPr>
          <w:gridAfter w:val="1"/>
          <w:wAfter w:w="4884" w:type="dxa"/>
          <w:trHeight w:val="447"/>
        </w:trPr>
        <w:tc>
          <w:tcPr>
            <w:tcW w:w="3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4D0D0D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  <w:r w:rsidRPr="001E150E">
              <w:rPr>
                <w:rFonts w:asciiTheme="majorHAnsi" w:hAnsiTheme="majorHAnsi" w:cstheme="majorHAnsi"/>
              </w:rPr>
              <w:t>sede: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85CA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</w:p>
        </w:tc>
      </w:tr>
      <w:tr w:rsidR="001E150E" w:rsidRPr="001E150E" w14:paraId="157ACF5F" w14:textId="77777777" w:rsidTr="001E150E">
        <w:trPr>
          <w:gridAfter w:val="1"/>
          <w:wAfter w:w="4884" w:type="dxa"/>
          <w:trHeight w:val="447"/>
        </w:trPr>
        <w:tc>
          <w:tcPr>
            <w:tcW w:w="3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65F89C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  <w:r w:rsidRPr="001E150E">
              <w:rPr>
                <w:rFonts w:asciiTheme="majorHAnsi" w:hAnsiTheme="majorHAnsi" w:cstheme="majorHAnsi"/>
              </w:rPr>
              <w:t>e-mail: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4806" w14:textId="77777777" w:rsidR="001E150E" w:rsidRPr="001E150E" w:rsidRDefault="001E150E" w:rsidP="001E150E">
            <w:pPr>
              <w:rPr>
                <w:rFonts w:asciiTheme="majorHAnsi" w:hAnsiTheme="majorHAnsi" w:cstheme="majorHAnsi"/>
              </w:rPr>
            </w:pPr>
          </w:p>
        </w:tc>
      </w:tr>
    </w:tbl>
    <w:p w14:paraId="2372240A" w14:textId="77777777" w:rsidR="001E150E" w:rsidRPr="001E150E" w:rsidRDefault="001E150E" w:rsidP="001E150E">
      <w:pPr>
        <w:rPr>
          <w:rFonts w:asciiTheme="majorHAnsi" w:hAnsiTheme="majorHAnsi" w:cstheme="majorHAnsi"/>
        </w:rPr>
      </w:pPr>
    </w:p>
    <w:p w14:paraId="6CDD53C5" w14:textId="77777777" w:rsidR="001E150E" w:rsidRPr="001E150E" w:rsidRDefault="001E150E" w:rsidP="001E150E">
      <w:pPr>
        <w:jc w:val="both"/>
        <w:rPr>
          <w:rFonts w:asciiTheme="majorHAnsi" w:hAnsiTheme="majorHAnsi" w:cstheme="majorHAnsi"/>
        </w:rPr>
      </w:pPr>
    </w:p>
    <w:p w14:paraId="1370F575" w14:textId="7420AB37" w:rsidR="001E150E" w:rsidRPr="001E150E" w:rsidRDefault="001E150E" w:rsidP="001E150E">
      <w:pPr>
        <w:jc w:val="both"/>
        <w:rPr>
          <w:rFonts w:asciiTheme="majorHAnsi" w:hAnsiTheme="majorHAnsi" w:cstheme="majorHAnsi"/>
        </w:rPr>
      </w:pPr>
      <w:r w:rsidRPr="001E150E">
        <w:rPr>
          <w:rFonts w:asciiTheme="majorHAnsi" w:hAnsiTheme="majorHAnsi" w:cstheme="majorHAnsi"/>
        </w:rPr>
        <w:t>Visto il Piano Triennale della Prevenzione della Corruzione e della Trasparenza 2025 - 2027, formula i seguenti contributi e/o suggerimenti per la predisposizione del</w:t>
      </w:r>
      <w:r w:rsidRPr="001E150E">
        <w:rPr>
          <w:rFonts w:asciiTheme="majorHAnsi" w:hAnsiTheme="majorHAnsi" w:cstheme="majorHAnsi"/>
          <w:u w:val="single"/>
        </w:rPr>
        <w:t xml:space="preserve"> nuovo PTPCT del</w:t>
      </w:r>
      <w:r w:rsidRPr="00E12988">
        <w:rPr>
          <w:rFonts w:asciiTheme="majorHAnsi" w:hAnsiTheme="majorHAnsi" w:cstheme="majorHAnsi"/>
          <w:u w:val="single"/>
        </w:rPr>
        <w:t xml:space="preserve">l’Ordine dei Medici Chirurghi e degli Odontoiatri della Provincia di Monza e della Brianza </w:t>
      </w:r>
      <w:r w:rsidRPr="001E150E">
        <w:rPr>
          <w:rFonts w:asciiTheme="majorHAnsi" w:hAnsiTheme="majorHAnsi" w:cstheme="majorHAnsi"/>
          <w:u w:val="single"/>
        </w:rPr>
        <w:t>2026 - 2028</w:t>
      </w:r>
      <w:r w:rsidRPr="001E150E">
        <w:rPr>
          <w:rFonts w:asciiTheme="majorHAnsi" w:hAnsiTheme="majorHAnsi" w:cstheme="majorHAnsi"/>
        </w:rPr>
        <w:t>, relativamente a:</w:t>
      </w:r>
    </w:p>
    <w:p w14:paraId="6F855149" w14:textId="77777777" w:rsidR="001E150E" w:rsidRPr="001E150E" w:rsidRDefault="001E150E" w:rsidP="001E150E">
      <w:pPr>
        <w:rPr>
          <w:rFonts w:asciiTheme="majorHAnsi" w:hAnsiTheme="majorHAnsi" w:cstheme="majorHAnsi"/>
        </w:rPr>
      </w:pPr>
    </w:p>
    <w:p w14:paraId="688C4ECF" w14:textId="77777777" w:rsidR="001E150E" w:rsidRPr="001E150E" w:rsidRDefault="001E150E" w:rsidP="001E150E">
      <w:pPr>
        <w:rPr>
          <w:rFonts w:asciiTheme="majorHAnsi" w:hAnsiTheme="majorHAnsi" w:cstheme="majorHAnsi"/>
          <w:i/>
          <w:iCs/>
        </w:rPr>
      </w:pPr>
      <w:r w:rsidRPr="001E150E">
        <w:rPr>
          <w:rFonts w:asciiTheme="majorHAnsi" w:hAnsiTheme="majorHAnsi" w:cstheme="majorHAnsi"/>
          <w:i/>
          <w:iCs/>
        </w:rPr>
        <w:t>AREE DI RISCHIO</w:t>
      </w:r>
    </w:p>
    <w:p w14:paraId="5E8667E2" w14:textId="5161C533" w:rsidR="001E150E" w:rsidRPr="00E12988" w:rsidRDefault="001E150E" w:rsidP="001E150E">
      <w:pPr>
        <w:spacing w:line="360" w:lineRule="auto"/>
        <w:rPr>
          <w:rFonts w:asciiTheme="majorHAnsi" w:hAnsiTheme="majorHAnsi" w:cstheme="majorHAnsi"/>
        </w:rPr>
      </w:pPr>
      <w:bookmarkStart w:id="0" w:name="_Hlk215577338"/>
      <w:r w:rsidRPr="00E12988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14:paraId="4F8C970E" w14:textId="77777777" w:rsidR="001E150E" w:rsidRPr="001E150E" w:rsidRDefault="001E150E" w:rsidP="001E150E">
      <w:pPr>
        <w:rPr>
          <w:rFonts w:asciiTheme="majorHAnsi" w:hAnsiTheme="majorHAnsi" w:cstheme="majorHAnsi"/>
          <w:i/>
          <w:iCs/>
        </w:rPr>
      </w:pPr>
      <w:r w:rsidRPr="001E150E">
        <w:rPr>
          <w:rFonts w:asciiTheme="majorHAnsi" w:hAnsiTheme="majorHAnsi" w:cstheme="majorHAnsi"/>
          <w:i/>
          <w:iCs/>
        </w:rPr>
        <w:t>(per ogni proposta indicare chiaramente le motivazioni)</w:t>
      </w:r>
    </w:p>
    <w:p w14:paraId="5F8BCFA6" w14:textId="77777777" w:rsidR="001E150E" w:rsidRPr="001E150E" w:rsidRDefault="001E150E" w:rsidP="001E150E">
      <w:pPr>
        <w:rPr>
          <w:rFonts w:asciiTheme="majorHAnsi" w:hAnsiTheme="majorHAnsi" w:cstheme="majorHAnsi"/>
          <w:i/>
          <w:iCs/>
        </w:rPr>
      </w:pPr>
    </w:p>
    <w:p w14:paraId="0B33D80A" w14:textId="77777777" w:rsidR="00E12988" w:rsidRPr="00E12988" w:rsidRDefault="00E12988" w:rsidP="001E150E">
      <w:pPr>
        <w:rPr>
          <w:rFonts w:asciiTheme="majorHAnsi" w:hAnsiTheme="majorHAnsi" w:cstheme="majorHAnsi"/>
          <w:i/>
          <w:iCs/>
        </w:rPr>
      </w:pPr>
    </w:p>
    <w:p w14:paraId="11A9EBCC" w14:textId="4F9B12FA" w:rsidR="001E150E" w:rsidRPr="001E150E" w:rsidRDefault="001E150E" w:rsidP="001E150E">
      <w:pPr>
        <w:rPr>
          <w:rFonts w:asciiTheme="majorHAnsi" w:hAnsiTheme="majorHAnsi" w:cstheme="majorHAnsi"/>
          <w:i/>
          <w:iCs/>
        </w:rPr>
      </w:pPr>
      <w:r w:rsidRPr="001E150E">
        <w:rPr>
          <w:rFonts w:asciiTheme="majorHAnsi" w:hAnsiTheme="majorHAnsi" w:cstheme="majorHAnsi"/>
          <w:i/>
          <w:iCs/>
        </w:rPr>
        <w:t>MISURE DI PREVENZIONE DELLA CORRUZIONE</w:t>
      </w:r>
    </w:p>
    <w:p w14:paraId="3EC7B871" w14:textId="1034B71E" w:rsidR="001E150E" w:rsidRPr="001E150E" w:rsidRDefault="00E12988" w:rsidP="00E12988">
      <w:pPr>
        <w:spacing w:line="360" w:lineRule="auto"/>
        <w:rPr>
          <w:rFonts w:asciiTheme="majorHAnsi" w:hAnsiTheme="majorHAnsi" w:cstheme="majorHAnsi"/>
        </w:rPr>
      </w:pPr>
      <w:r w:rsidRPr="00E12988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12988">
        <w:rPr>
          <w:rFonts w:asciiTheme="majorHAnsi" w:hAnsiTheme="majorHAnsi" w:cstheme="maj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460DC2" w14:textId="77777777" w:rsidR="001E150E" w:rsidRPr="001E150E" w:rsidRDefault="001E150E" w:rsidP="001E150E">
      <w:pPr>
        <w:rPr>
          <w:rFonts w:asciiTheme="majorHAnsi" w:hAnsiTheme="majorHAnsi" w:cstheme="majorHAnsi"/>
          <w:i/>
          <w:iCs/>
        </w:rPr>
      </w:pPr>
      <w:r w:rsidRPr="001E150E">
        <w:rPr>
          <w:rFonts w:asciiTheme="majorHAnsi" w:hAnsiTheme="majorHAnsi" w:cstheme="majorHAnsi"/>
          <w:i/>
          <w:iCs/>
        </w:rPr>
        <w:t>(le misure devono fare riferimento alle aree di rischio individuate)</w:t>
      </w:r>
    </w:p>
    <w:p w14:paraId="1B8ABC8C" w14:textId="77777777" w:rsidR="001E150E" w:rsidRPr="001E150E" w:rsidRDefault="001E150E" w:rsidP="001E150E">
      <w:pPr>
        <w:rPr>
          <w:rFonts w:asciiTheme="majorHAnsi" w:hAnsiTheme="majorHAnsi" w:cstheme="majorHAnsi"/>
          <w:i/>
          <w:iCs/>
        </w:rPr>
      </w:pPr>
    </w:p>
    <w:p w14:paraId="346FFE15" w14:textId="77777777" w:rsidR="001E150E" w:rsidRPr="001E150E" w:rsidRDefault="001E150E" w:rsidP="001E150E">
      <w:pPr>
        <w:rPr>
          <w:rFonts w:asciiTheme="majorHAnsi" w:hAnsiTheme="majorHAnsi" w:cstheme="majorHAnsi"/>
          <w:i/>
          <w:iCs/>
        </w:rPr>
      </w:pPr>
    </w:p>
    <w:p w14:paraId="47734073" w14:textId="77777777" w:rsidR="001E150E" w:rsidRPr="001E150E" w:rsidRDefault="001E150E" w:rsidP="001E150E">
      <w:pPr>
        <w:rPr>
          <w:rFonts w:asciiTheme="majorHAnsi" w:hAnsiTheme="majorHAnsi" w:cstheme="majorHAnsi"/>
          <w:i/>
          <w:iCs/>
        </w:rPr>
      </w:pPr>
      <w:r w:rsidRPr="001E150E">
        <w:rPr>
          <w:rFonts w:asciiTheme="majorHAnsi" w:hAnsiTheme="majorHAnsi" w:cstheme="majorHAnsi"/>
          <w:i/>
          <w:iCs/>
        </w:rPr>
        <w:t>ALTRE PROPOSTE/OSSERVAZIONI</w:t>
      </w:r>
    </w:p>
    <w:p w14:paraId="2B7C46EF" w14:textId="2ED7246C" w:rsidR="001E150E" w:rsidRPr="001E150E" w:rsidRDefault="00E12988" w:rsidP="00E12988">
      <w:pPr>
        <w:spacing w:line="360" w:lineRule="auto"/>
        <w:rPr>
          <w:rFonts w:asciiTheme="majorHAnsi" w:hAnsiTheme="majorHAnsi" w:cstheme="majorHAnsi"/>
        </w:rPr>
      </w:pPr>
      <w:r w:rsidRPr="00E12988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4A4D45" w14:textId="77777777" w:rsidR="00E12988" w:rsidRPr="001E150E" w:rsidRDefault="00E12988" w:rsidP="00E12988">
      <w:pPr>
        <w:rPr>
          <w:rFonts w:asciiTheme="majorHAnsi" w:hAnsiTheme="majorHAnsi" w:cstheme="majorHAnsi"/>
          <w:i/>
          <w:iCs/>
        </w:rPr>
      </w:pPr>
      <w:r w:rsidRPr="001E150E">
        <w:rPr>
          <w:rFonts w:asciiTheme="majorHAnsi" w:hAnsiTheme="majorHAnsi" w:cstheme="majorHAnsi"/>
          <w:i/>
          <w:iCs/>
        </w:rPr>
        <w:t>(le misure devono fare riferimento alle aree di rischio individuate)</w:t>
      </w:r>
    </w:p>
    <w:p w14:paraId="59B9F96B" w14:textId="77777777" w:rsidR="001E150E" w:rsidRPr="001E150E" w:rsidRDefault="001E150E" w:rsidP="001E150E">
      <w:pPr>
        <w:rPr>
          <w:rFonts w:asciiTheme="majorHAnsi" w:hAnsiTheme="majorHAnsi" w:cstheme="majorHAnsi"/>
        </w:rPr>
      </w:pPr>
    </w:p>
    <w:p w14:paraId="4EA2595C" w14:textId="77777777" w:rsidR="001E150E" w:rsidRPr="001E150E" w:rsidRDefault="001E150E" w:rsidP="001E150E">
      <w:pPr>
        <w:rPr>
          <w:rFonts w:asciiTheme="majorHAnsi" w:hAnsiTheme="majorHAnsi" w:cstheme="majorHAnsi"/>
        </w:rPr>
      </w:pPr>
    </w:p>
    <w:p w14:paraId="7A5788CB" w14:textId="77777777" w:rsidR="001E150E" w:rsidRPr="00E12988" w:rsidRDefault="001E150E" w:rsidP="001E150E">
      <w:pPr>
        <w:rPr>
          <w:rFonts w:asciiTheme="majorHAnsi" w:hAnsiTheme="majorHAnsi" w:cstheme="majorHAnsi"/>
          <w:b/>
          <w:bCs/>
          <w:u w:val="single"/>
        </w:rPr>
      </w:pPr>
      <w:r w:rsidRPr="001E150E">
        <w:rPr>
          <w:rFonts w:asciiTheme="majorHAnsi" w:hAnsiTheme="majorHAnsi" w:cstheme="majorHAnsi"/>
          <w:b/>
          <w:bCs/>
          <w:u w:val="single"/>
        </w:rPr>
        <w:t>Si allega copia di documento di identità (in caso di firma olografa)</w:t>
      </w:r>
    </w:p>
    <w:p w14:paraId="53368E9C" w14:textId="77777777" w:rsidR="00E12988" w:rsidRPr="00E12988" w:rsidRDefault="00E12988" w:rsidP="001E150E">
      <w:pPr>
        <w:rPr>
          <w:rFonts w:asciiTheme="majorHAnsi" w:hAnsiTheme="majorHAnsi" w:cstheme="majorHAnsi"/>
          <w:b/>
          <w:bCs/>
          <w:u w:val="single"/>
        </w:rPr>
      </w:pPr>
    </w:p>
    <w:p w14:paraId="6862AE4F" w14:textId="77777777" w:rsidR="00E12988" w:rsidRPr="001E150E" w:rsidRDefault="00E12988" w:rsidP="001E150E">
      <w:pPr>
        <w:rPr>
          <w:rFonts w:asciiTheme="majorHAnsi" w:hAnsiTheme="majorHAnsi" w:cstheme="majorHAnsi"/>
          <w:b/>
          <w:bCs/>
          <w:u w:val="single"/>
        </w:rPr>
      </w:pPr>
    </w:p>
    <w:p w14:paraId="0B27CC76" w14:textId="77777777" w:rsidR="001E150E" w:rsidRPr="001E150E" w:rsidRDefault="001E150E" w:rsidP="001E150E">
      <w:pPr>
        <w:rPr>
          <w:rFonts w:asciiTheme="majorHAnsi" w:hAnsiTheme="majorHAnsi" w:cstheme="majorHAnsi"/>
          <w:b/>
          <w:bCs/>
        </w:rPr>
      </w:pPr>
    </w:p>
    <w:p w14:paraId="10DB6FF6" w14:textId="77777777" w:rsidR="001E150E" w:rsidRPr="001E150E" w:rsidRDefault="001E150E" w:rsidP="001E150E">
      <w:pPr>
        <w:rPr>
          <w:rFonts w:asciiTheme="majorHAnsi" w:hAnsiTheme="majorHAnsi" w:cstheme="majorHAnsi"/>
          <w:b/>
          <w:bCs/>
        </w:rPr>
      </w:pPr>
    </w:p>
    <w:p w14:paraId="4D62E078" w14:textId="149DCAD2" w:rsidR="00E12988" w:rsidRPr="001E150E" w:rsidRDefault="001E150E" w:rsidP="00E12988">
      <w:pPr>
        <w:rPr>
          <w:rFonts w:asciiTheme="majorHAnsi" w:hAnsiTheme="majorHAnsi" w:cstheme="majorHAnsi"/>
        </w:rPr>
      </w:pPr>
      <w:r w:rsidRPr="001E150E">
        <w:rPr>
          <w:rFonts w:asciiTheme="majorHAnsi" w:hAnsiTheme="majorHAnsi" w:cstheme="majorHAnsi"/>
        </w:rPr>
        <w:t>Data_______________</w:t>
      </w:r>
      <w:r w:rsidRPr="001E150E">
        <w:rPr>
          <w:rFonts w:asciiTheme="majorHAnsi" w:hAnsiTheme="majorHAnsi" w:cstheme="majorHAnsi"/>
        </w:rPr>
        <w:tab/>
      </w:r>
      <w:r w:rsidRPr="001E150E">
        <w:rPr>
          <w:rFonts w:asciiTheme="majorHAnsi" w:hAnsiTheme="majorHAnsi" w:cstheme="majorHAnsi"/>
        </w:rPr>
        <w:tab/>
      </w:r>
      <w:r w:rsidRPr="001E150E">
        <w:rPr>
          <w:rFonts w:asciiTheme="majorHAnsi" w:hAnsiTheme="majorHAnsi" w:cstheme="majorHAnsi"/>
        </w:rPr>
        <w:tab/>
        <w:t xml:space="preserve">                           Firma ________________________</w:t>
      </w:r>
    </w:p>
    <w:p w14:paraId="654A4CF5" w14:textId="308741A9" w:rsidR="001E150E" w:rsidRPr="001E150E" w:rsidRDefault="001E150E" w:rsidP="001E150E">
      <w:pPr>
        <w:rPr>
          <w:rFonts w:asciiTheme="majorHAnsi" w:hAnsiTheme="majorHAnsi" w:cstheme="majorHAnsi"/>
        </w:rPr>
        <w:sectPr w:rsidR="001E150E" w:rsidRPr="001E150E" w:rsidSect="001E150E">
          <w:pgSz w:w="11906" w:h="16838"/>
          <w:pgMar w:top="1417" w:right="1274" w:bottom="1134" w:left="1134" w:header="708" w:footer="708" w:gutter="0"/>
          <w:cols w:space="720"/>
          <w:formProt w:val="0"/>
        </w:sectPr>
      </w:pPr>
    </w:p>
    <w:p w14:paraId="6E774C63" w14:textId="77777777" w:rsidR="001E150E" w:rsidRPr="001E150E" w:rsidRDefault="001E150E" w:rsidP="0058513D">
      <w:pPr>
        <w:jc w:val="center"/>
        <w:rPr>
          <w:rFonts w:asciiTheme="majorHAnsi" w:hAnsiTheme="majorHAnsi" w:cstheme="majorHAnsi"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lastRenderedPageBreak/>
        <w:t>INFORMATIVA SUL TRATTAMENTO DEI DATI PERSONALI FORNITI AI FINI DELLA CONSULTAZIONE PREVENTIVA PER L’AGGIORNAMENTO DEL PIANO TRIENNALE DELLA PREVENZIONE DELLA CORRUZIONE E DELLA TRASPARENZA (AI SENSI DELL’ART. 13 DEL REGOLAMENTO UE 2016/679)</w:t>
      </w:r>
    </w:p>
    <w:p w14:paraId="71BA55B1" w14:textId="77777777" w:rsidR="001E150E" w:rsidRPr="001E150E" w:rsidRDefault="001E150E" w:rsidP="001E150E">
      <w:pPr>
        <w:rPr>
          <w:rFonts w:asciiTheme="majorHAnsi" w:hAnsiTheme="majorHAnsi" w:cstheme="majorHAnsi"/>
          <w:b/>
          <w:sz w:val="22"/>
          <w:szCs w:val="22"/>
        </w:rPr>
      </w:pPr>
    </w:p>
    <w:p w14:paraId="14765E84" w14:textId="77777777" w:rsidR="001E150E" w:rsidRPr="001E150E" w:rsidRDefault="001E150E" w:rsidP="001E150E">
      <w:pPr>
        <w:rPr>
          <w:rFonts w:asciiTheme="majorHAnsi" w:hAnsiTheme="majorHAnsi" w:cstheme="majorHAnsi"/>
          <w:bCs/>
          <w:sz w:val="22"/>
          <w:szCs w:val="22"/>
        </w:rPr>
      </w:pPr>
    </w:p>
    <w:p w14:paraId="1C14A122" w14:textId="42E4254B" w:rsidR="001E150E" w:rsidRPr="001E150E" w:rsidRDefault="001E150E" w:rsidP="0058513D">
      <w:pPr>
        <w:numPr>
          <w:ilvl w:val="0"/>
          <w:numId w:val="64"/>
        </w:numPr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t>Titolare del trattamento: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Il Titolare del trattamento è </w:t>
      </w:r>
      <w:r w:rsidR="00035332">
        <w:rPr>
          <w:rFonts w:asciiTheme="majorHAnsi" w:hAnsiTheme="majorHAnsi" w:cstheme="majorHAnsi"/>
          <w:bCs/>
          <w:sz w:val="22"/>
          <w:szCs w:val="22"/>
        </w:rPr>
        <w:t>l’Ordine dei Medici Chirurghi e degli Odontoiatri della Provincia di Monza e della Brianza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con sede legale in </w:t>
      </w:r>
      <w:r w:rsidR="00035332">
        <w:rPr>
          <w:rFonts w:asciiTheme="majorHAnsi" w:hAnsiTheme="majorHAnsi" w:cstheme="majorHAnsi"/>
          <w:bCs/>
          <w:sz w:val="22"/>
          <w:szCs w:val="22"/>
        </w:rPr>
        <w:t>via G.B. Mauri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="00035332">
        <w:rPr>
          <w:rFonts w:asciiTheme="majorHAnsi" w:hAnsiTheme="majorHAnsi" w:cstheme="majorHAnsi"/>
          <w:bCs/>
          <w:sz w:val="22"/>
          <w:szCs w:val="22"/>
        </w:rPr>
        <w:t>9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– </w:t>
      </w:r>
      <w:r w:rsidR="00035332">
        <w:rPr>
          <w:rFonts w:asciiTheme="majorHAnsi" w:hAnsiTheme="majorHAnsi" w:cstheme="majorHAnsi"/>
          <w:bCs/>
          <w:sz w:val="22"/>
          <w:szCs w:val="22"/>
        </w:rPr>
        <w:t>20900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035332">
        <w:rPr>
          <w:rFonts w:asciiTheme="majorHAnsi" w:hAnsiTheme="majorHAnsi" w:cstheme="majorHAnsi"/>
          <w:bCs/>
          <w:sz w:val="22"/>
          <w:szCs w:val="22"/>
        </w:rPr>
        <w:t>Monza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. </w:t>
      </w:r>
    </w:p>
    <w:p w14:paraId="5E764B26" w14:textId="698BC6AA" w:rsidR="001E150E" w:rsidRPr="001E150E" w:rsidRDefault="001E150E" w:rsidP="0058513D">
      <w:pPr>
        <w:numPr>
          <w:ilvl w:val="0"/>
          <w:numId w:val="64"/>
        </w:numPr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t>Il Responsabile della protezione dei dati personali: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035332">
        <w:rPr>
          <w:rFonts w:asciiTheme="majorHAnsi" w:hAnsiTheme="majorHAnsi" w:cstheme="majorHAnsi"/>
          <w:bCs/>
          <w:sz w:val="22"/>
          <w:szCs w:val="22"/>
        </w:rPr>
        <w:t>Ordine dei Medici Chirurghi e degli Odontoiatri della Provincia di Monza e della Brianza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ha nominato </w:t>
      </w:r>
      <w:r w:rsidR="00035332">
        <w:rPr>
          <w:rFonts w:asciiTheme="majorHAnsi" w:hAnsiTheme="majorHAnsi" w:cstheme="majorHAnsi"/>
          <w:bCs/>
          <w:sz w:val="22"/>
          <w:szCs w:val="22"/>
        </w:rPr>
        <w:t>quale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Responsabile della Protezione dei Dati, il</w:t>
      </w:r>
      <w:r w:rsidR="00035332">
        <w:rPr>
          <w:rFonts w:asciiTheme="majorHAnsi" w:hAnsiTheme="majorHAnsi" w:cstheme="majorHAnsi"/>
          <w:bCs/>
          <w:sz w:val="22"/>
          <w:szCs w:val="22"/>
        </w:rPr>
        <w:t xml:space="preserve"> dott. Gianguido Villani,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cui indirizzo di contatto è </w:t>
      </w:r>
      <w:hyperlink r:id="rId8" w:history="1">
        <w:r w:rsidR="00035332" w:rsidRPr="00D76E55">
          <w:rPr>
            <w:rStyle w:val="Collegamentoipertestuale"/>
            <w:rFonts w:asciiTheme="majorHAnsi" w:hAnsiTheme="majorHAnsi" w:cstheme="majorHAnsi"/>
            <w:bCs/>
            <w:sz w:val="22"/>
            <w:szCs w:val="22"/>
          </w:rPr>
          <w:t>g.villani@omceomb.it</w:t>
        </w:r>
      </w:hyperlink>
      <w:r w:rsidR="00035332">
        <w:rPr>
          <w:rFonts w:asciiTheme="majorHAnsi" w:hAnsiTheme="majorHAnsi" w:cstheme="majorHAnsi"/>
          <w:bCs/>
          <w:sz w:val="22"/>
          <w:szCs w:val="22"/>
        </w:rPr>
        <w:t>.</w:t>
      </w:r>
    </w:p>
    <w:p w14:paraId="7B2DDAAD" w14:textId="19FC8CFA" w:rsidR="001E150E" w:rsidRPr="001E150E" w:rsidRDefault="001E150E" w:rsidP="0058513D">
      <w:pPr>
        <w:numPr>
          <w:ilvl w:val="0"/>
          <w:numId w:val="64"/>
        </w:numPr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t>Finalità di trattamento: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I dati personali saranno trattati da</w:t>
      </w:r>
      <w:r w:rsidR="00035332">
        <w:rPr>
          <w:rFonts w:asciiTheme="majorHAnsi" w:hAnsiTheme="majorHAnsi" w:cstheme="majorHAnsi"/>
          <w:bCs/>
          <w:sz w:val="22"/>
          <w:szCs w:val="22"/>
        </w:rPr>
        <w:t>ll’ente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al fine di acquisire le informazioni necessarie per l’accesso alla consultazione preventiva per l’aggiornamento del Piano Triennale della Prevenzione della Corruzione e della Trasparenza per il triennio 2026-2028 in attuazione della legge n. 190/2012, previa realizzazione di forme di consultazione con il coinvolgimento dei cittadini e delle organizzazioni portatrici di interessi collettivi, secondo le previsioni dei Piani Nazionali Anticorruzione approvati dall'Autorità Nazionale Anticorruzione (ANAC).</w:t>
      </w:r>
    </w:p>
    <w:p w14:paraId="292B11F0" w14:textId="77777777" w:rsidR="001E150E" w:rsidRPr="001E150E" w:rsidRDefault="001E150E" w:rsidP="0058513D">
      <w:pPr>
        <w:numPr>
          <w:ilvl w:val="0"/>
          <w:numId w:val="64"/>
        </w:numPr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t>Base giuridica: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La base giuridica per il trattamento dei dati personali nella consultazione pubblica del PTPCT è rinvenibile nell’art. 6, paragrafo 1, lettera e) del GDPR.</w:t>
      </w:r>
    </w:p>
    <w:p w14:paraId="745BFE06" w14:textId="0260ABB1" w:rsidR="001E150E" w:rsidRPr="001E150E" w:rsidRDefault="001E150E" w:rsidP="0058513D">
      <w:pPr>
        <w:numPr>
          <w:ilvl w:val="0"/>
          <w:numId w:val="64"/>
        </w:numPr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t>Conferimento dei dati: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Il conferimento dei dati personali è facoltativo ma </w:t>
      </w:r>
      <w:r w:rsidR="00035332">
        <w:rPr>
          <w:rFonts w:asciiTheme="majorHAnsi" w:hAnsiTheme="majorHAnsi" w:cstheme="majorHAnsi"/>
          <w:bCs/>
          <w:sz w:val="22"/>
          <w:szCs w:val="22"/>
        </w:rPr>
        <w:t>la sua eventuale mancanza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impedisce di partecipare alla consultazione prevista di cui al punto 3, in quanto</w:t>
      </w:r>
      <w:r w:rsidR="00035332">
        <w:rPr>
          <w:rFonts w:asciiTheme="majorHAnsi" w:hAnsiTheme="majorHAnsi" w:cstheme="majorHAnsi"/>
          <w:bCs/>
          <w:sz w:val="22"/>
          <w:szCs w:val="22"/>
        </w:rPr>
        <w:t>,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in assenza di tali dati</w:t>
      </w:r>
      <w:r w:rsidR="00035332">
        <w:rPr>
          <w:rFonts w:asciiTheme="majorHAnsi" w:hAnsiTheme="majorHAnsi" w:cstheme="majorHAnsi"/>
          <w:bCs/>
          <w:sz w:val="22"/>
          <w:szCs w:val="22"/>
        </w:rPr>
        <w:t>,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le proposte alla presente consultazione saranno escluse. </w:t>
      </w:r>
    </w:p>
    <w:p w14:paraId="082D2438" w14:textId="77777777" w:rsidR="001E150E" w:rsidRPr="001E150E" w:rsidRDefault="001E150E" w:rsidP="0058513D">
      <w:pPr>
        <w:numPr>
          <w:ilvl w:val="0"/>
          <w:numId w:val="64"/>
        </w:numPr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t>Trasferimento dei dati a Paesi extra UE: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I dati personali non saranno trasferiti al di fuori dell'Unione europea.</w:t>
      </w:r>
    </w:p>
    <w:p w14:paraId="46D32B85" w14:textId="77777777" w:rsidR="001E150E" w:rsidRPr="001E150E" w:rsidRDefault="001E150E" w:rsidP="0058513D">
      <w:pPr>
        <w:numPr>
          <w:ilvl w:val="0"/>
          <w:numId w:val="64"/>
        </w:numPr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t>Modalità di trattamento: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Il trattamento dei dati acquisiti sarà effettuato con l’ausilio di strumenti, anche elettronici, idonei a garantirne la sicurezza e la riservatezza, secondo le modalità previste dalla normativa vigente e sarà ispirato ai principi di liceità, correttezza e trasparenza pertinenza e necessità.</w:t>
      </w:r>
    </w:p>
    <w:p w14:paraId="2E39697B" w14:textId="102D34BE" w:rsidR="001E150E" w:rsidRPr="001E150E" w:rsidRDefault="001E150E" w:rsidP="0058513D">
      <w:pPr>
        <w:numPr>
          <w:ilvl w:val="0"/>
          <w:numId w:val="64"/>
        </w:numPr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t>Comunicazione dei dati: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I dati personali saranno trattati dal</w:t>
      </w:r>
      <w:r w:rsidR="00035332">
        <w:rPr>
          <w:rFonts w:asciiTheme="majorHAnsi" w:hAnsiTheme="majorHAnsi" w:cstheme="majorHAnsi"/>
          <w:bCs/>
          <w:sz w:val="22"/>
          <w:szCs w:val="22"/>
        </w:rPr>
        <w:t>l’ente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attraverso il Responsabile della Prevenzione della Corruzione e della Trasparenza </w:t>
      </w:r>
      <w:r w:rsidR="0058513D">
        <w:rPr>
          <w:rFonts w:asciiTheme="majorHAnsi" w:hAnsiTheme="majorHAnsi" w:cstheme="majorHAnsi"/>
          <w:bCs/>
          <w:sz w:val="22"/>
          <w:szCs w:val="22"/>
        </w:rPr>
        <w:t xml:space="preserve">nominato </w:t>
      </w:r>
      <w:r w:rsidRPr="001E150E">
        <w:rPr>
          <w:rFonts w:asciiTheme="majorHAnsi" w:hAnsiTheme="majorHAnsi" w:cstheme="majorHAnsi"/>
          <w:bCs/>
          <w:sz w:val="22"/>
          <w:szCs w:val="22"/>
        </w:rPr>
        <w:t>e da dipendenti che agiranno in qualità di Incaricati autorizzati del trattamento. I dati personali potranno anche essere comunicati ad altri soggetti pubblici e/o privati in forza di una disposizione di legge o di regolamento che lo preveda.</w:t>
      </w:r>
    </w:p>
    <w:p w14:paraId="6B905731" w14:textId="77777777" w:rsidR="001E150E" w:rsidRPr="001E150E" w:rsidRDefault="001E150E" w:rsidP="0058513D">
      <w:pPr>
        <w:numPr>
          <w:ilvl w:val="0"/>
          <w:numId w:val="64"/>
        </w:numPr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t>Durata del trattamento e periodo di conservazione: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I dati personali saranno trattati per il tempo necessario al perseguimento delle finalità per le quali sono stati raccolti e saranno conservati per un tempo successivo sufficiente a garantire adeguata tutela e rispetto della normativa vigente applicabile.</w:t>
      </w:r>
    </w:p>
    <w:p w14:paraId="359E0A5C" w14:textId="77777777" w:rsidR="0058513D" w:rsidRDefault="001E150E" w:rsidP="0058513D">
      <w:pPr>
        <w:numPr>
          <w:ilvl w:val="0"/>
          <w:numId w:val="64"/>
        </w:numPr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/>
          <w:sz w:val="22"/>
          <w:szCs w:val="22"/>
        </w:rPr>
        <w:t>Diritti dell’interessato: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 All’interessato è riconosciuto il diritto di chiedere al Titolare del trattamento l'accesso ai dati personali e la rettifica o la cancellazione degli stessi o la limitazione del trattamento che li riguarda o di opporsi al trattamento (artt. 15 e ss. del Regolamento). </w:t>
      </w:r>
    </w:p>
    <w:p w14:paraId="2CCC9E30" w14:textId="77777777" w:rsidR="0058513D" w:rsidRDefault="001E150E" w:rsidP="0058513D">
      <w:pPr>
        <w:ind w:left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Cs/>
          <w:sz w:val="22"/>
          <w:szCs w:val="22"/>
        </w:rPr>
        <w:t>Per l’esercizio di tali diritti, l’interessato può rivolgersi al Titolare del trattamento</w:t>
      </w:r>
      <w:r w:rsidR="0058513D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1E150E">
        <w:rPr>
          <w:rFonts w:asciiTheme="majorHAnsi" w:hAnsiTheme="majorHAnsi" w:cstheme="majorHAnsi"/>
          <w:bCs/>
          <w:sz w:val="22"/>
          <w:szCs w:val="22"/>
        </w:rPr>
        <w:t xml:space="preserve">a mezzo e-mail all’indirizzo </w:t>
      </w:r>
      <w:hyperlink r:id="rId9" w:history="1">
        <w:r w:rsidR="0058513D" w:rsidRPr="00D76E55">
          <w:rPr>
            <w:rStyle w:val="Collegamentoipertestuale"/>
            <w:rFonts w:asciiTheme="majorHAnsi" w:hAnsiTheme="majorHAnsi" w:cstheme="majorHAnsi"/>
            <w:bCs/>
            <w:sz w:val="22"/>
            <w:szCs w:val="22"/>
          </w:rPr>
          <w:t>segreteria@omceomb.it</w:t>
        </w:r>
      </w:hyperlink>
      <w:r w:rsidRPr="001E150E">
        <w:rPr>
          <w:rFonts w:asciiTheme="majorHAnsi" w:hAnsiTheme="majorHAnsi" w:cstheme="majorHAnsi"/>
          <w:bCs/>
          <w:sz w:val="22"/>
          <w:szCs w:val="22"/>
        </w:rPr>
        <w:t xml:space="preserve"> oppure </w:t>
      </w:r>
      <w:hyperlink r:id="rId10" w:history="1">
        <w:r w:rsidR="0058513D" w:rsidRPr="00D76E55">
          <w:rPr>
            <w:rStyle w:val="Collegamentoipertestuale"/>
            <w:rFonts w:asciiTheme="majorHAnsi" w:hAnsiTheme="majorHAnsi" w:cstheme="majorHAnsi"/>
            <w:bCs/>
            <w:sz w:val="22"/>
            <w:szCs w:val="22"/>
          </w:rPr>
          <w:t>omceomb@pec.omceomb.it</w:t>
        </w:r>
      </w:hyperlink>
      <w:r w:rsidRPr="001E150E">
        <w:rPr>
          <w:rFonts w:asciiTheme="majorHAnsi" w:hAnsiTheme="majorHAnsi" w:cstheme="majorHAnsi"/>
          <w:bCs/>
          <w:sz w:val="22"/>
          <w:szCs w:val="22"/>
        </w:rPr>
        <w:t xml:space="preserve">. </w:t>
      </w:r>
    </w:p>
    <w:p w14:paraId="621935AA" w14:textId="3711468F" w:rsidR="001E150E" w:rsidRPr="001E150E" w:rsidRDefault="001E150E" w:rsidP="0058513D">
      <w:pPr>
        <w:ind w:left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E150E">
        <w:rPr>
          <w:rFonts w:asciiTheme="majorHAnsi" w:hAnsiTheme="majorHAnsi" w:cstheme="majorHAnsi"/>
          <w:bCs/>
          <w:sz w:val="22"/>
          <w:szCs w:val="22"/>
        </w:rPr>
        <w:t>Ricorrendone i presupposti, l’interessato ha diritto di proporre reclamo al Garante per la protezione dei dati personali.</w:t>
      </w:r>
    </w:p>
    <w:p w14:paraId="7C2CB2CA" w14:textId="77777777" w:rsidR="001E150E" w:rsidRPr="001E150E" w:rsidRDefault="001E150E" w:rsidP="001E150E">
      <w:pPr>
        <w:rPr>
          <w:rFonts w:asciiTheme="majorHAnsi" w:hAnsiTheme="majorHAnsi" w:cstheme="majorHAnsi"/>
          <w:bCs/>
          <w:sz w:val="22"/>
          <w:szCs w:val="22"/>
        </w:rPr>
      </w:pPr>
    </w:p>
    <w:p w14:paraId="17DDE3AD" w14:textId="137DD188" w:rsidR="008C7CC8" w:rsidRPr="001E150E" w:rsidRDefault="008C7CC8" w:rsidP="001E150E"/>
    <w:sectPr w:rsidR="008C7CC8" w:rsidRPr="001E150E" w:rsidSect="00130BC2">
      <w:footerReference w:type="default" r:id="rId11"/>
      <w:headerReference w:type="first" r:id="rId12"/>
      <w:footerReference w:type="first" r:id="rId13"/>
      <w:pgSz w:w="11906" w:h="16838"/>
      <w:pgMar w:top="851" w:right="1080" w:bottom="1702" w:left="1080" w:header="567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65A33" w14:textId="77777777" w:rsidR="00F7725C" w:rsidRDefault="00F7725C">
      <w:r>
        <w:separator/>
      </w:r>
    </w:p>
  </w:endnote>
  <w:endnote w:type="continuationSeparator" w:id="0">
    <w:p w14:paraId="09919C1C" w14:textId="77777777" w:rsidR="00F7725C" w:rsidRDefault="00F7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TC Avant Garde Gothic">
    <w:altName w:val="Century Gothic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23BF" w14:textId="6AAD87F9" w:rsidR="00AD457A" w:rsidRPr="00C84049" w:rsidRDefault="00AD457A" w:rsidP="00AD457A">
    <w:pPr>
      <w:pStyle w:val="Pidipagina"/>
      <w:jc w:val="center"/>
      <w:rPr>
        <w:rFonts w:ascii="Garamond" w:hAnsi="Garamond" w:cs="Calibri Light"/>
        <w:bCs/>
        <w:color w:val="154897"/>
      </w:rPr>
    </w:pPr>
    <w:r w:rsidRPr="00C84049">
      <w:rPr>
        <w:rFonts w:ascii="Garamond" w:hAnsi="Garamond"/>
        <w:b/>
        <w:color w:val="333399"/>
        <w:sz w:val="22"/>
        <w:szCs w:val="22"/>
      </w:rPr>
      <w:t xml:space="preserve">                                                    </w:t>
    </w:r>
    <w:r w:rsidRPr="00C84049">
      <w:rPr>
        <w:rFonts w:ascii="Garamond" w:hAnsi="Garamond"/>
        <w:b/>
        <w:color w:val="333399"/>
        <w:sz w:val="22"/>
        <w:szCs w:val="22"/>
      </w:rPr>
      <w:tab/>
    </w:r>
    <w:r w:rsidRPr="00C84049">
      <w:rPr>
        <w:rFonts w:ascii="Garamond" w:hAnsi="Garamond"/>
        <w:b/>
        <w:color w:val="333399"/>
        <w:sz w:val="22"/>
        <w:szCs w:val="22"/>
      </w:rPr>
      <w:tab/>
    </w:r>
    <w:r w:rsidRPr="00550924">
      <w:rPr>
        <w:rFonts w:ascii="Garamond" w:hAnsi="Garamond" w:cs="Calibri Light"/>
        <w:bCs/>
        <w:color w:val="154897"/>
        <w:sz w:val="20"/>
        <w:szCs w:val="20"/>
      </w:rPr>
      <w:t xml:space="preserve">Pag. </w: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begin"/>
    </w:r>
    <w:r w:rsidRPr="00550924">
      <w:rPr>
        <w:rFonts w:ascii="Garamond" w:hAnsi="Garamond" w:cs="Calibri Light"/>
        <w:bCs/>
        <w:color w:val="154897"/>
        <w:sz w:val="20"/>
        <w:szCs w:val="20"/>
      </w:rPr>
      <w:instrText>PAGE  \* Arabic  \* MERGEFORMAT</w:instrTex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separate"/>
    </w:r>
    <w:r>
      <w:rPr>
        <w:rFonts w:ascii="Garamond" w:hAnsi="Garamond" w:cs="Calibri Light"/>
        <w:bCs/>
        <w:color w:val="154897"/>
        <w:sz w:val="20"/>
        <w:szCs w:val="20"/>
      </w:rPr>
      <w:t>1</w: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end"/>
    </w:r>
    <w:r w:rsidR="0000503D">
      <w:rPr>
        <w:rFonts w:ascii="Garamond" w:hAnsi="Garamond" w:cs="Calibri Light"/>
        <w:bCs/>
        <w:color w:val="154897"/>
        <w:sz w:val="20"/>
        <w:szCs w:val="20"/>
      </w:rPr>
      <w:t xml:space="preserve"> </w:t>
    </w:r>
    <w:r w:rsidRPr="00550924">
      <w:rPr>
        <w:rFonts w:ascii="Garamond" w:hAnsi="Garamond" w:cs="Calibri Light"/>
        <w:bCs/>
        <w:color w:val="154897"/>
        <w:sz w:val="20"/>
        <w:szCs w:val="20"/>
      </w:rPr>
      <w:t xml:space="preserve">di </w: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begin"/>
    </w:r>
    <w:r w:rsidRPr="00550924">
      <w:rPr>
        <w:rFonts w:ascii="Garamond" w:hAnsi="Garamond" w:cs="Calibri Light"/>
        <w:bCs/>
        <w:color w:val="154897"/>
        <w:sz w:val="20"/>
        <w:szCs w:val="20"/>
      </w:rPr>
      <w:instrText>NUMPAGES  \* Arabic  \* MERGEFORMAT</w:instrTex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separate"/>
    </w:r>
    <w:r>
      <w:rPr>
        <w:rFonts w:ascii="Garamond" w:hAnsi="Garamond" w:cs="Calibri Light"/>
        <w:bCs/>
        <w:color w:val="154897"/>
        <w:sz w:val="20"/>
        <w:szCs w:val="20"/>
      </w:rPr>
      <w:t>19</w:t>
    </w:r>
    <w:r w:rsidRPr="00550924">
      <w:rPr>
        <w:rFonts w:ascii="Garamond" w:hAnsi="Garamond" w:cs="Calibri Light"/>
        <w:bCs/>
        <w:color w:val="154897"/>
        <w:sz w:val="20"/>
        <w:szCs w:val="20"/>
      </w:rPr>
      <w:fldChar w:fldCharType="end"/>
    </w:r>
  </w:p>
  <w:p w14:paraId="6008134D" w14:textId="77777777" w:rsidR="00AD457A" w:rsidRPr="001401FA" w:rsidRDefault="00AD457A" w:rsidP="00AD457A">
    <w:pPr>
      <w:pStyle w:val="Pidipagina"/>
      <w:spacing w:line="288" w:lineRule="auto"/>
      <w:jc w:val="center"/>
      <w:rPr>
        <w:rFonts w:ascii="Garamond" w:hAnsi="Garamond" w:cs="Calibri Light"/>
        <w:bCs/>
        <w:color w:val="154897"/>
        <w:sz w:val="16"/>
        <w:szCs w:val="16"/>
      </w:rPr>
    </w:pPr>
    <w:r w:rsidRPr="001401FA">
      <w:rPr>
        <w:rFonts w:ascii="Garamond" w:hAnsi="Garamond" w:cs="Calibri Light"/>
        <w:bCs/>
        <w:color w:val="154897"/>
        <w:sz w:val="16"/>
        <w:szCs w:val="16"/>
      </w:rPr>
      <w:t xml:space="preserve">Ordine dei Medici Chirurghi e degli Odontoiatri della Provincia di Monza e della Brianza </w:t>
    </w:r>
  </w:p>
  <w:p w14:paraId="30D964AA" w14:textId="77777777" w:rsidR="00AD457A" w:rsidRPr="00C84049" w:rsidRDefault="00AD457A" w:rsidP="00AD457A">
    <w:pPr>
      <w:pStyle w:val="Pidipagina"/>
      <w:spacing w:line="288" w:lineRule="auto"/>
      <w:jc w:val="center"/>
      <w:rPr>
        <w:rFonts w:ascii="Garamond" w:hAnsi="Garamond" w:cs="Calibri Light"/>
        <w:color w:val="154897"/>
      </w:rPr>
    </w:pPr>
    <w:r w:rsidRPr="001401FA">
      <w:rPr>
        <w:rFonts w:ascii="Garamond" w:hAnsi="Garamond" w:cs="Calibri Light"/>
        <w:color w:val="154897"/>
        <w:sz w:val="16"/>
        <w:szCs w:val="16"/>
      </w:rPr>
      <w:t xml:space="preserve"> Via G. B. Mauri 9 – 20900 Monza MB - Tel. 039.322416 - Fax 039.2311075 - </w:t>
    </w:r>
    <w:hyperlink r:id="rId1" w:history="1">
      <w:r w:rsidRPr="001401FA">
        <w:rPr>
          <w:rStyle w:val="Collegamentoipertestuale"/>
          <w:rFonts w:ascii="Garamond" w:hAnsi="Garamond" w:cs="Calibri Light"/>
          <w:sz w:val="16"/>
          <w:szCs w:val="16"/>
        </w:rPr>
        <w:t>segreteria@omceomb.it</w:t>
      </w:r>
    </w:hyperlink>
    <w:r w:rsidRPr="001401FA">
      <w:rPr>
        <w:rFonts w:ascii="Garamond" w:hAnsi="Garamond" w:cs="Calibri Light"/>
        <w:color w:val="154897"/>
        <w:sz w:val="16"/>
        <w:szCs w:val="16"/>
      </w:rPr>
      <w:t xml:space="preserve"> -  </w:t>
    </w:r>
    <w:hyperlink r:id="rId2" w:history="1">
      <w:r w:rsidRPr="001401FA">
        <w:rPr>
          <w:rStyle w:val="Collegamentoipertestuale"/>
          <w:rFonts w:ascii="Garamond" w:hAnsi="Garamond" w:cs="Calibri Light"/>
          <w:sz w:val="16"/>
          <w:szCs w:val="16"/>
        </w:rPr>
        <w:t>omceomb@pec.omceomb.it</w:t>
      </w:r>
    </w:hyperlink>
    <w:r w:rsidRPr="001401FA">
      <w:rPr>
        <w:rFonts w:ascii="Garamond" w:hAnsi="Garamond" w:cs="Calibri Light"/>
        <w:color w:val="154897"/>
        <w:sz w:val="16"/>
        <w:szCs w:val="16"/>
      </w:rPr>
      <w:t xml:space="preserve"> - </w:t>
    </w:r>
    <w:hyperlink r:id="rId3" w:history="1">
      <w:r w:rsidRPr="001401FA">
        <w:rPr>
          <w:rStyle w:val="Collegamentoipertestuale"/>
          <w:rFonts w:ascii="Garamond" w:hAnsi="Garamond" w:cs="Calibri Light"/>
          <w:sz w:val="16"/>
          <w:szCs w:val="16"/>
        </w:rPr>
        <w:t>www.omceomb.it</w:t>
      </w:r>
    </w:hyperlink>
    <w:r w:rsidRPr="00C84049">
      <w:rPr>
        <w:rFonts w:ascii="Garamond" w:hAnsi="Garamond" w:cs="Calibri Light"/>
        <w:color w:val="154897"/>
      </w:rPr>
      <w:t xml:space="preserve"> </w:t>
    </w:r>
  </w:p>
  <w:p w14:paraId="4CF337D3" w14:textId="77777777" w:rsidR="008E436D" w:rsidRDefault="008E43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6674" w14:textId="2F7F1550" w:rsidR="00002C89" w:rsidRPr="00C84049" w:rsidRDefault="00537216" w:rsidP="00851D0C">
    <w:pPr>
      <w:pStyle w:val="Pidipagina"/>
      <w:jc w:val="center"/>
      <w:rPr>
        <w:rFonts w:ascii="Garamond" w:hAnsi="Garamond" w:cs="Calibri Light"/>
        <w:bCs/>
        <w:color w:val="154897"/>
      </w:rPr>
    </w:pPr>
    <w:r w:rsidRPr="00C84049">
      <w:rPr>
        <w:rFonts w:ascii="Garamond" w:hAnsi="Garamond"/>
        <w:b/>
        <w:color w:val="333399"/>
        <w:sz w:val="22"/>
        <w:szCs w:val="22"/>
      </w:rPr>
      <w:t xml:space="preserve">                                                    </w:t>
    </w:r>
    <w:r w:rsidR="00D16163" w:rsidRPr="00C84049">
      <w:rPr>
        <w:rFonts w:ascii="Garamond" w:hAnsi="Garamond"/>
        <w:b/>
        <w:color w:val="333399"/>
        <w:sz w:val="22"/>
        <w:szCs w:val="22"/>
      </w:rPr>
      <w:tab/>
    </w:r>
    <w:r w:rsidR="00D16163" w:rsidRPr="00C84049">
      <w:rPr>
        <w:rFonts w:ascii="Garamond" w:hAnsi="Garamond"/>
        <w:b/>
        <w:color w:val="333399"/>
        <w:sz w:val="22"/>
        <w:szCs w:val="22"/>
      </w:rPr>
      <w:tab/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t xml:space="preserve">Pag. </w:t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fldChar w:fldCharType="begin"/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instrText>PAGE  \* Arabic  \* MERGEFORMAT</w:instrText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fldChar w:fldCharType="separate"/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t>1</w:t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fldChar w:fldCharType="end"/>
    </w:r>
    <w:r w:rsidR="007A606A">
      <w:rPr>
        <w:rFonts w:ascii="Garamond" w:hAnsi="Garamond" w:cs="Calibri Light"/>
        <w:bCs/>
        <w:color w:val="154897"/>
        <w:sz w:val="20"/>
        <w:szCs w:val="20"/>
      </w:rPr>
      <w:t xml:space="preserve"> </w:t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t xml:space="preserve">di </w:t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fldChar w:fldCharType="begin"/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instrText>NUMPAGES  \* Arabic  \* MERGEFORMAT</w:instrText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fldChar w:fldCharType="separate"/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t>2</w:t>
    </w:r>
    <w:r w:rsidR="00520646" w:rsidRPr="00550924">
      <w:rPr>
        <w:rFonts w:ascii="Garamond" w:hAnsi="Garamond" w:cs="Calibri Light"/>
        <w:bCs/>
        <w:color w:val="154897"/>
        <w:sz w:val="20"/>
        <w:szCs w:val="20"/>
      </w:rPr>
      <w:fldChar w:fldCharType="end"/>
    </w:r>
  </w:p>
  <w:p w14:paraId="06CF2373" w14:textId="5785CF6A" w:rsidR="00002C89" w:rsidRPr="001401FA" w:rsidRDefault="00002C89" w:rsidP="00C84049">
    <w:pPr>
      <w:pStyle w:val="Pidipagina"/>
      <w:spacing w:line="288" w:lineRule="auto"/>
      <w:jc w:val="center"/>
      <w:rPr>
        <w:rFonts w:ascii="Garamond" w:hAnsi="Garamond" w:cs="Calibri Light"/>
        <w:bCs/>
        <w:color w:val="154897"/>
        <w:sz w:val="16"/>
        <w:szCs w:val="16"/>
      </w:rPr>
    </w:pPr>
    <w:r w:rsidRPr="001401FA">
      <w:rPr>
        <w:rFonts w:ascii="Garamond" w:hAnsi="Garamond" w:cs="Calibri Light"/>
        <w:bCs/>
        <w:color w:val="154897"/>
        <w:sz w:val="16"/>
        <w:szCs w:val="16"/>
      </w:rPr>
      <w:t xml:space="preserve">Ordine dei Medici Chirurghi e </w:t>
    </w:r>
    <w:r w:rsidR="001B4D05" w:rsidRPr="001401FA">
      <w:rPr>
        <w:rFonts w:ascii="Garamond" w:hAnsi="Garamond" w:cs="Calibri Light"/>
        <w:bCs/>
        <w:color w:val="154897"/>
        <w:sz w:val="16"/>
        <w:szCs w:val="16"/>
      </w:rPr>
      <w:t xml:space="preserve">degli </w:t>
    </w:r>
    <w:r w:rsidRPr="001401FA">
      <w:rPr>
        <w:rFonts w:ascii="Garamond" w:hAnsi="Garamond" w:cs="Calibri Light"/>
        <w:bCs/>
        <w:color w:val="154897"/>
        <w:sz w:val="16"/>
        <w:szCs w:val="16"/>
      </w:rPr>
      <w:t xml:space="preserve">Odontoiatri della </w:t>
    </w:r>
    <w:r w:rsidR="00C84049" w:rsidRPr="001401FA">
      <w:rPr>
        <w:rFonts w:ascii="Garamond" w:hAnsi="Garamond" w:cs="Calibri Light"/>
        <w:bCs/>
        <w:color w:val="154897"/>
        <w:sz w:val="16"/>
        <w:szCs w:val="16"/>
      </w:rPr>
      <w:t>P</w:t>
    </w:r>
    <w:r w:rsidRPr="001401FA">
      <w:rPr>
        <w:rFonts w:ascii="Garamond" w:hAnsi="Garamond" w:cs="Calibri Light"/>
        <w:bCs/>
        <w:color w:val="154897"/>
        <w:sz w:val="16"/>
        <w:szCs w:val="16"/>
      </w:rPr>
      <w:t>rovincia di Monza e</w:t>
    </w:r>
    <w:r w:rsidR="005906EC" w:rsidRPr="001401FA">
      <w:rPr>
        <w:rFonts w:ascii="Garamond" w:hAnsi="Garamond" w:cs="Calibri Light"/>
        <w:bCs/>
        <w:color w:val="154897"/>
        <w:sz w:val="16"/>
        <w:szCs w:val="16"/>
      </w:rPr>
      <w:t xml:space="preserve"> della </w:t>
    </w:r>
    <w:r w:rsidRPr="001401FA">
      <w:rPr>
        <w:rFonts w:ascii="Garamond" w:hAnsi="Garamond" w:cs="Calibri Light"/>
        <w:bCs/>
        <w:color w:val="154897"/>
        <w:sz w:val="16"/>
        <w:szCs w:val="16"/>
      </w:rPr>
      <w:t xml:space="preserve">Brianza </w:t>
    </w:r>
  </w:p>
  <w:p w14:paraId="538FBA2F" w14:textId="21B2140C" w:rsidR="00002C89" w:rsidRPr="00C84049" w:rsidRDefault="00002C89" w:rsidP="00D4426E">
    <w:pPr>
      <w:pStyle w:val="Pidipagina"/>
      <w:spacing w:line="288" w:lineRule="auto"/>
      <w:jc w:val="center"/>
      <w:rPr>
        <w:rFonts w:ascii="Garamond" w:hAnsi="Garamond" w:cs="Calibri Light"/>
        <w:color w:val="154897"/>
      </w:rPr>
    </w:pPr>
    <w:r w:rsidRPr="001401FA">
      <w:rPr>
        <w:rFonts w:ascii="Garamond" w:hAnsi="Garamond" w:cs="Calibri Light"/>
        <w:color w:val="154897"/>
        <w:sz w:val="16"/>
        <w:szCs w:val="16"/>
      </w:rPr>
      <w:t xml:space="preserve"> </w:t>
    </w:r>
    <w:r w:rsidR="00C84049" w:rsidRPr="001401FA">
      <w:rPr>
        <w:rFonts w:ascii="Garamond" w:hAnsi="Garamond" w:cs="Calibri Light"/>
        <w:color w:val="154897"/>
        <w:sz w:val="16"/>
        <w:szCs w:val="16"/>
      </w:rPr>
      <w:t>V</w:t>
    </w:r>
    <w:r w:rsidRPr="001401FA">
      <w:rPr>
        <w:rFonts w:ascii="Garamond" w:hAnsi="Garamond" w:cs="Calibri Light"/>
        <w:color w:val="154897"/>
        <w:sz w:val="16"/>
        <w:szCs w:val="16"/>
      </w:rPr>
      <w:t xml:space="preserve">ia </w:t>
    </w:r>
    <w:r w:rsidR="00FB0565" w:rsidRPr="001401FA">
      <w:rPr>
        <w:rFonts w:ascii="Garamond" w:hAnsi="Garamond" w:cs="Calibri Light"/>
        <w:color w:val="154897"/>
        <w:sz w:val="16"/>
        <w:szCs w:val="16"/>
      </w:rPr>
      <w:t>G.</w:t>
    </w:r>
    <w:r w:rsidR="00C84049" w:rsidRPr="001401FA">
      <w:rPr>
        <w:rFonts w:ascii="Garamond" w:hAnsi="Garamond" w:cs="Calibri Light"/>
        <w:color w:val="154897"/>
        <w:sz w:val="16"/>
        <w:szCs w:val="16"/>
      </w:rPr>
      <w:t xml:space="preserve"> </w:t>
    </w:r>
    <w:r w:rsidR="00FB0565" w:rsidRPr="001401FA">
      <w:rPr>
        <w:rFonts w:ascii="Garamond" w:hAnsi="Garamond" w:cs="Calibri Light"/>
        <w:color w:val="154897"/>
        <w:sz w:val="16"/>
        <w:szCs w:val="16"/>
      </w:rPr>
      <w:t>B.</w:t>
    </w:r>
    <w:r w:rsidR="00C84049" w:rsidRPr="001401FA">
      <w:rPr>
        <w:rFonts w:ascii="Garamond" w:hAnsi="Garamond" w:cs="Calibri Light"/>
        <w:color w:val="154897"/>
        <w:sz w:val="16"/>
        <w:szCs w:val="16"/>
      </w:rPr>
      <w:t xml:space="preserve"> </w:t>
    </w:r>
    <w:r w:rsidR="00FB0565" w:rsidRPr="001401FA">
      <w:rPr>
        <w:rFonts w:ascii="Garamond" w:hAnsi="Garamond" w:cs="Calibri Light"/>
        <w:color w:val="154897"/>
        <w:sz w:val="16"/>
        <w:szCs w:val="16"/>
      </w:rPr>
      <w:t>Mauri 9</w:t>
    </w:r>
    <w:r w:rsidRPr="001401FA">
      <w:rPr>
        <w:rFonts w:ascii="Garamond" w:hAnsi="Garamond" w:cs="Calibri Light"/>
        <w:color w:val="154897"/>
        <w:sz w:val="16"/>
        <w:szCs w:val="16"/>
      </w:rPr>
      <w:t xml:space="preserve"> – 20900 Monza MB - Tel. 039</w:t>
    </w:r>
    <w:r w:rsidR="00C84049" w:rsidRPr="001401FA">
      <w:rPr>
        <w:rFonts w:ascii="Garamond" w:hAnsi="Garamond" w:cs="Calibri Light"/>
        <w:color w:val="154897"/>
        <w:sz w:val="16"/>
        <w:szCs w:val="16"/>
      </w:rPr>
      <w:t>.</w:t>
    </w:r>
    <w:r w:rsidRPr="001401FA">
      <w:rPr>
        <w:rFonts w:ascii="Garamond" w:hAnsi="Garamond" w:cs="Calibri Light"/>
        <w:color w:val="154897"/>
        <w:sz w:val="16"/>
        <w:szCs w:val="16"/>
      </w:rPr>
      <w:t>322416 - Fax 039</w:t>
    </w:r>
    <w:r w:rsidR="00C84049" w:rsidRPr="001401FA">
      <w:rPr>
        <w:rFonts w:ascii="Garamond" w:hAnsi="Garamond" w:cs="Calibri Light"/>
        <w:color w:val="154897"/>
        <w:sz w:val="16"/>
        <w:szCs w:val="16"/>
      </w:rPr>
      <w:t>.</w:t>
    </w:r>
    <w:r w:rsidRPr="001401FA">
      <w:rPr>
        <w:rFonts w:ascii="Garamond" w:hAnsi="Garamond" w:cs="Calibri Light"/>
        <w:color w:val="154897"/>
        <w:sz w:val="16"/>
        <w:szCs w:val="16"/>
      </w:rPr>
      <w:t xml:space="preserve">2311075 - </w:t>
    </w:r>
    <w:hyperlink r:id="rId1" w:history="1">
      <w:r w:rsidR="00D4426E" w:rsidRPr="001401FA">
        <w:rPr>
          <w:rStyle w:val="Collegamentoipertestuale"/>
          <w:rFonts w:ascii="Garamond" w:hAnsi="Garamond" w:cs="Calibri Light"/>
          <w:sz w:val="16"/>
          <w:szCs w:val="16"/>
        </w:rPr>
        <w:t>segreteria@omceomb.it</w:t>
      </w:r>
    </w:hyperlink>
    <w:r w:rsidR="00D4426E" w:rsidRPr="001401FA">
      <w:rPr>
        <w:rFonts w:ascii="Garamond" w:hAnsi="Garamond" w:cs="Calibri Light"/>
        <w:color w:val="154897"/>
        <w:sz w:val="16"/>
        <w:szCs w:val="16"/>
      </w:rPr>
      <w:t xml:space="preserve"> -  </w:t>
    </w:r>
    <w:hyperlink r:id="rId2" w:history="1">
      <w:r w:rsidR="00D4426E" w:rsidRPr="001401FA">
        <w:rPr>
          <w:rStyle w:val="Collegamentoipertestuale"/>
          <w:rFonts w:ascii="Garamond" w:hAnsi="Garamond" w:cs="Calibri Light"/>
          <w:sz w:val="16"/>
          <w:szCs w:val="16"/>
        </w:rPr>
        <w:t>omceomb@pec.omceomb.it</w:t>
      </w:r>
    </w:hyperlink>
    <w:r w:rsidRPr="001401FA">
      <w:rPr>
        <w:rFonts w:ascii="Garamond" w:hAnsi="Garamond" w:cs="Calibri Light"/>
        <w:color w:val="154897"/>
        <w:sz w:val="16"/>
        <w:szCs w:val="16"/>
      </w:rPr>
      <w:t xml:space="preserve"> - </w:t>
    </w:r>
    <w:hyperlink r:id="rId3" w:history="1">
      <w:r w:rsidR="00D4426E" w:rsidRPr="001401FA">
        <w:rPr>
          <w:rStyle w:val="Collegamentoipertestuale"/>
          <w:rFonts w:ascii="Garamond" w:hAnsi="Garamond" w:cs="Calibri Light"/>
          <w:sz w:val="16"/>
          <w:szCs w:val="16"/>
        </w:rPr>
        <w:t>www.omceomb.it</w:t>
      </w:r>
    </w:hyperlink>
    <w:r w:rsidRPr="00C84049">
      <w:rPr>
        <w:rFonts w:ascii="Garamond" w:hAnsi="Garamond" w:cs="Calibri Light"/>
        <w:color w:val="154897"/>
      </w:rPr>
      <w:t xml:space="preserve"> </w:t>
    </w:r>
  </w:p>
  <w:p w14:paraId="0492D643" w14:textId="77777777" w:rsidR="008E436D" w:rsidRDefault="008E43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DD9AB" w14:textId="77777777" w:rsidR="00F7725C" w:rsidRDefault="00F7725C">
      <w:r>
        <w:separator/>
      </w:r>
    </w:p>
  </w:footnote>
  <w:footnote w:type="continuationSeparator" w:id="0">
    <w:p w14:paraId="7475F48F" w14:textId="77777777" w:rsidR="00F7725C" w:rsidRDefault="00F77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6C6D" w14:textId="58F4940E" w:rsidR="00D15691" w:rsidRDefault="00BB7C48" w:rsidP="00851D0C">
    <w:pPr>
      <w:ind w:right="-340"/>
      <w:rPr>
        <w:rFonts w:ascii="ITC Avant Garde Gothic" w:hAnsi="ITC Avant Garde Gothic"/>
        <w:color w:val="333399"/>
        <w:sz w:val="18"/>
        <w:szCs w:val="18"/>
      </w:rPr>
    </w:pPr>
    <w:bookmarkStart w:id="1" w:name="_Hlk182298402"/>
    <w:r>
      <w:rPr>
        <w:noProof/>
      </w:rPr>
      <w:drawing>
        <wp:anchor distT="0" distB="0" distL="114300" distR="114300" simplePos="0" relativeHeight="251657728" behindDoc="1" locked="0" layoutInCell="1" allowOverlap="1" wp14:anchorId="587550DD" wp14:editId="3BC3933E">
          <wp:simplePos x="0" y="0"/>
          <wp:positionH relativeFrom="column">
            <wp:posOffset>-15875</wp:posOffset>
          </wp:positionH>
          <wp:positionV relativeFrom="paragraph">
            <wp:posOffset>-8890</wp:posOffset>
          </wp:positionV>
          <wp:extent cx="3207385" cy="770890"/>
          <wp:effectExtent l="0" t="0" r="0" b="0"/>
          <wp:wrapNone/>
          <wp:docPr id="964658224" name="Immagine 964658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738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816969" w14:textId="77777777" w:rsidR="00D15691" w:rsidRDefault="00D15691" w:rsidP="00851D0C">
    <w:pPr>
      <w:ind w:right="-340"/>
      <w:rPr>
        <w:rFonts w:ascii="ITC Avant Garde Gothic" w:hAnsi="ITC Avant Garde Gothic"/>
        <w:color w:val="333399"/>
        <w:sz w:val="18"/>
        <w:szCs w:val="18"/>
      </w:rPr>
    </w:pPr>
  </w:p>
  <w:p w14:paraId="23B5DCDA" w14:textId="77777777" w:rsidR="00D15691" w:rsidRDefault="00D15691" w:rsidP="00851D0C">
    <w:pPr>
      <w:ind w:right="-340"/>
      <w:rPr>
        <w:rFonts w:ascii="ITC Avant Garde Gothic" w:hAnsi="ITC Avant Garde Gothic"/>
        <w:color w:val="333399"/>
        <w:sz w:val="18"/>
        <w:szCs w:val="18"/>
      </w:rPr>
    </w:pPr>
  </w:p>
  <w:p w14:paraId="12E66CD7" w14:textId="58BC8E30" w:rsidR="00D15691" w:rsidRDefault="00A470B6" w:rsidP="00A470B6">
    <w:pPr>
      <w:tabs>
        <w:tab w:val="left" w:pos="1545"/>
      </w:tabs>
      <w:ind w:right="-340"/>
      <w:rPr>
        <w:rFonts w:ascii="ITC Avant Garde Gothic" w:hAnsi="ITC Avant Garde Gothic"/>
        <w:color w:val="333399"/>
        <w:sz w:val="18"/>
        <w:szCs w:val="18"/>
      </w:rPr>
    </w:pPr>
    <w:r>
      <w:rPr>
        <w:rFonts w:ascii="ITC Avant Garde Gothic" w:hAnsi="ITC Avant Garde Gothic"/>
        <w:color w:val="333399"/>
        <w:sz w:val="18"/>
        <w:szCs w:val="18"/>
      </w:rPr>
      <w:tab/>
    </w:r>
  </w:p>
  <w:p w14:paraId="2CEA3F2F" w14:textId="20754472" w:rsidR="00D15691" w:rsidRDefault="0037160A" w:rsidP="0037160A">
    <w:pPr>
      <w:tabs>
        <w:tab w:val="left" w:pos="1545"/>
      </w:tabs>
      <w:ind w:right="-340"/>
      <w:rPr>
        <w:rFonts w:ascii="ITC Avant Garde Gothic" w:hAnsi="ITC Avant Garde Gothic"/>
        <w:color w:val="333399"/>
        <w:sz w:val="18"/>
        <w:szCs w:val="18"/>
      </w:rPr>
    </w:pPr>
    <w:r>
      <w:rPr>
        <w:rFonts w:ascii="ITC Avant Garde Gothic" w:hAnsi="ITC Avant Garde Gothic"/>
        <w:color w:val="333399"/>
        <w:sz w:val="18"/>
        <w:szCs w:val="18"/>
      </w:rPr>
      <w:tab/>
    </w:r>
  </w:p>
  <w:bookmarkEnd w:id="1"/>
  <w:p w14:paraId="50621962" w14:textId="77777777" w:rsidR="00002C89" w:rsidRPr="005A6CF9" w:rsidRDefault="00002C89" w:rsidP="00851D0C">
    <w:pPr>
      <w:ind w:left="708" w:right="-340"/>
      <w:rPr>
        <w:rFonts w:ascii="ITC Avant Garde Gothic" w:hAnsi="ITC Avant Garde Gothic"/>
        <w:color w:val="333399"/>
        <w:sz w:val="12"/>
        <w:szCs w:val="12"/>
      </w:rPr>
    </w:pPr>
  </w:p>
  <w:p w14:paraId="5E749393" w14:textId="77777777" w:rsidR="00002C89" w:rsidRDefault="00002C89">
    <w:pPr>
      <w:pStyle w:val="Intestazione"/>
    </w:pPr>
  </w:p>
  <w:p w14:paraId="122310CA" w14:textId="77777777" w:rsidR="008E436D" w:rsidRDefault="008E43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407"/>
    <w:multiLevelType w:val="hybridMultilevel"/>
    <w:tmpl w:val="F76E00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D4231"/>
    <w:multiLevelType w:val="hybridMultilevel"/>
    <w:tmpl w:val="B1A8F7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21024"/>
    <w:multiLevelType w:val="hybridMultilevel"/>
    <w:tmpl w:val="2DAA39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85F18"/>
    <w:multiLevelType w:val="multilevel"/>
    <w:tmpl w:val="CD9C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6535F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D81BA6"/>
    <w:multiLevelType w:val="hybridMultilevel"/>
    <w:tmpl w:val="30DA9C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23473"/>
    <w:multiLevelType w:val="hybridMultilevel"/>
    <w:tmpl w:val="6AE06A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0685D"/>
    <w:multiLevelType w:val="hybridMultilevel"/>
    <w:tmpl w:val="53CC2EE6"/>
    <w:lvl w:ilvl="0" w:tplc="9C1C8EB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729A8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CC6B95"/>
    <w:multiLevelType w:val="hybridMultilevel"/>
    <w:tmpl w:val="0CFEB588"/>
    <w:lvl w:ilvl="0" w:tplc="0410000F">
      <w:start w:val="1"/>
      <w:numFmt w:val="decimal"/>
      <w:lvlText w:val="%1."/>
      <w:lvlJc w:val="left"/>
      <w:pPr>
        <w:ind w:left="822" w:hanging="360"/>
      </w:pPr>
    </w:lvl>
    <w:lvl w:ilvl="1" w:tplc="04100019">
      <w:start w:val="1"/>
      <w:numFmt w:val="lowerLetter"/>
      <w:lvlText w:val="%2."/>
      <w:lvlJc w:val="left"/>
      <w:pPr>
        <w:ind w:left="1542" w:hanging="360"/>
      </w:pPr>
    </w:lvl>
    <w:lvl w:ilvl="2" w:tplc="0410001B">
      <w:start w:val="1"/>
      <w:numFmt w:val="lowerRoman"/>
      <w:lvlText w:val="%3."/>
      <w:lvlJc w:val="right"/>
      <w:pPr>
        <w:ind w:left="2262" w:hanging="180"/>
      </w:pPr>
    </w:lvl>
    <w:lvl w:ilvl="3" w:tplc="0410000F">
      <w:start w:val="1"/>
      <w:numFmt w:val="decimal"/>
      <w:lvlText w:val="%4."/>
      <w:lvlJc w:val="left"/>
      <w:pPr>
        <w:ind w:left="2982" w:hanging="360"/>
      </w:pPr>
    </w:lvl>
    <w:lvl w:ilvl="4" w:tplc="04100019">
      <w:start w:val="1"/>
      <w:numFmt w:val="lowerLetter"/>
      <w:lvlText w:val="%5."/>
      <w:lvlJc w:val="left"/>
      <w:pPr>
        <w:ind w:left="3702" w:hanging="360"/>
      </w:pPr>
    </w:lvl>
    <w:lvl w:ilvl="5" w:tplc="0410001B">
      <w:start w:val="1"/>
      <w:numFmt w:val="lowerRoman"/>
      <w:lvlText w:val="%6."/>
      <w:lvlJc w:val="right"/>
      <w:pPr>
        <w:ind w:left="4422" w:hanging="180"/>
      </w:pPr>
    </w:lvl>
    <w:lvl w:ilvl="6" w:tplc="0410000F">
      <w:start w:val="1"/>
      <w:numFmt w:val="decimal"/>
      <w:lvlText w:val="%7."/>
      <w:lvlJc w:val="left"/>
      <w:pPr>
        <w:ind w:left="5142" w:hanging="360"/>
      </w:pPr>
    </w:lvl>
    <w:lvl w:ilvl="7" w:tplc="04100019">
      <w:start w:val="1"/>
      <w:numFmt w:val="lowerLetter"/>
      <w:lvlText w:val="%8."/>
      <w:lvlJc w:val="left"/>
      <w:pPr>
        <w:ind w:left="5862" w:hanging="360"/>
      </w:pPr>
    </w:lvl>
    <w:lvl w:ilvl="8" w:tplc="0410001B">
      <w:start w:val="1"/>
      <w:numFmt w:val="lowerRoman"/>
      <w:lvlText w:val="%9."/>
      <w:lvlJc w:val="right"/>
      <w:pPr>
        <w:ind w:left="6582" w:hanging="180"/>
      </w:pPr>
    </w:lvl>
  </w:abstractNum>
  <w:abstractNum w:abstractNumId="10" w15:restartNumberingAfterBreak="0">
    <w:nsid w:val="1F77519F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1F5D6C"/>
    <w:multiLevelType w:val="hybridMultilevel"/>
    <w:tmpl w:val="03680DC0"/>
    <w:lvl w:ilvl="0" w:tplc="8FB8EAB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53D1A"/>
    <w:multiLevelType w:val="hybridMultilevel"/>
    <w:tmpl w:val="F800CD9E"/>
    <w:lvl w:ilvl="0" w:tplc="2A904C48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74B36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E2204C3"/>
    <w:multiLevelType w:val="hybridMultilevel"/>
    <w:tmpl w:val="845C3A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160EE"/>
    <w:multiLevelType w:val="hybridMultilevel"/>
    <w:tmpl w:val="08947B9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30826"/>
    <w:multiLevelType w:val="hybridMultilevel"/>
    <w:tmpl w:val="D464A4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77F3E"/>
    <w:multiLevelType w:val="hybridMultilevel"/>
    <w:tmpl w:val="72C6B4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B5520"/>
    <w:multiLevelType w:val="hybridMultilevel"/>
    <w:tmpl w:val="24FAD422"/>
    <w:lvl w:ilvl="0" w:tplc="98F8E90C">
      <w:start w:val="1"/>
      <w:numFmt w:val="decimal"/>
      <w:lvlText w:val="%1."/>
      <w:lvlJc w:val="left"/>
      <w:pPr>
        <w:ind w:left="1211" w:hanging="360"/>
      </w:pPr>
      <w:rPr>
        <w:rFonts w:ascii="Calibri Light" w:eastAsia="Times New Roman" w:hAnsi="Calibri Light" w:cs="Calibri Ligh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3C6432B"/>
    <w:multiLevelType w:val="hybridMultilevel"/>
    <w:tmpl w:val="66960E74"/>
    <w:lvl w:ilvl="0" w:tplc="38D829E4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418F6"/>
    <w:multiLevelType w:val="hybridMultilevel"/>
    <w:tmpl w:val="F2EAB4A0"/>
    <w:lvl w:ilvl="0" w:tplc="8D243CB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75F50"/>
    <w:multiLevelType w:val="multilevel"/>
    <w:tmpl w:val="3ECA35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4B6972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8C85260"/>
    <w:multiLevelType w:val="hybridMultilevel"/>
    <w:tmpl w:val="1D440AF8"/>
    <w:lvl w:ilvl="0" w:tplc="555E55C0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B34FE"/>
    <w:multiLevelType w:val="hybridMultilevel"/>
    <w:tmpl w:val="9842C8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01E01"/>
    <w:multiLevelType w:val="hybridMultilevel"/>
    <w:tmpl w:val="D5A25CE2"/>
    <w:lvl w:ilvl="0" w:tplc="3192F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766D88"/>
    <w:multiLevelType w:val="hybridMultilevel"/>
    <w:tmpl w:val="F064C722"/>
    <w:lvl w:ilvl="0" w:tplc="9BCC5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9E730C"/>
    <w:multiLevelType w:val="hybridMultilevel"/>
    <w:tmpl w:val="60784960"/>
    <w:lvl w:ilvl="0" w:tplc="4990AA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2182806"/>
    <w:multiLevelType w:val="hybridMultilevel"/>
    <w:tmpl w:val="ADF87212"/>
    <w:lvl w:ilvl="0" w:tplc="0E74D7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2B77DD"/>
    <w:multiLevelType w:val="hybridMultilevel"/>
    <w:tmpl w:val="D5D00C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A836A6"/>
    <w:multiLevelType w:val="hybridMultilevel"/>
    <w:tmpl w:val="2278D3A8"/>
    <w:lvl w:ilvl="0" w:tplc="3DD4449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E60A4"/>
    <w:multiLevelType w:val="hybridMultilevel"/>
    <w:tmpl w:val="8A7E730E"/>
    <w:lvl w:ilvl="0" w:tplc="2E7460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2341C8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A485599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B3E18F2"/>
    <w:multiLevelType w:val="multilevel"/>
    <w:tmpl w:val="DF88F0E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272177"/>
    <w:multiLevelType w:val="hybridMultilevel"/>
    <w:tmpl w:val="FB408CD4"/>
    <w:lvl w:ilvl="0" w:tplc="1DF4715C">
      <w:start w:val="1"/>
      <w:numFmt w:val="decimal"/>
      <w:lvlText w:val="%1)"/>
      <w:lvlJc w:val="left"/>
      <w:pPr>
        <w:ind w:left="807" w:hanging="284"/>
      </w:pPr>
      <w:rPr>
        <w:spacing w:val="-1"/>
        <w:w w:val="81"/>
        <w:lang w:val="it-IT" w:eastAsia="en-US" w:bidi="ar-SA"/>
      </w:rPr>
    </w:lvl>
    <w:lvl w:ilvl="1" w:tplc="59C69A28">
      <w:numFmt w:val="bullet"/>
      <w:lvlText w:val="•"/>
      <w:lvlJc w:val="left"/>
      <w:pPr>
        <w:ind w:left="1711" w:hanging="284"/>
      </w:pPr>
      <w:rPr>
        <w:lang w:val="it-IT" w:eastAsia="en-US" w:bidi="ar-SA"/>
      </w:rPr>
    </w:lvl>
    <w:lvl w:ilvl="2" w:tplc="85DA8BD6">
      <w:numFmt w:val="bullet"/>
      <w:lvlText w:val="•"/>
      <w:lvlJc w:val="left"/>
      <w:pPr>
        <w:ind w:left="2623" w:hanging="284"/>
      </w:pPr>
      <w:rPr>
        <w:lang w:val="it-IT" w:eastAsia="en-US" w:bidi="ar-SA"/>
      </w:rPr>
    </w:lvl>
    <w:lvl w:ilvl="3" w:tplc="339AF06A">
      <w:numFmt w:val="bullet"/>
      <w:lvlText w:val="•"/>
      <w:lvlJc w:val="left"/>
      <w:pPr>
        <w:ind w:left="3535" w:hanging="284"/>
      </w:pPr>
      <w:rPr>
        <w:lang w:val="it-IT" w:eastAsia="en-US" w:bidi="ar-SA"/>
      </w:rPr>
    </w:lvl>
    <w:lvl w:ilvl="4" w:tplc="AE5C8832">
      <w:numFmt w:val="bullet"/>
      <w:lvlText w:val="•"/>
      <w:lvlJc w:val="left"/>
      <w:pPr>
        <w:ind w:left="4446" w:hanging="284"/>
      </w:pPr>
      <w:rPr>
        <w:lang w:val="it-IT" w:eastAsia="en-US" w:bidi="ar-SA"/>
      </w:rPr>
    </w:lvl>
    <w:lvl w:ilvl="5" w:tplc="73BEE27C">
      <w:numFmt w:val="bullet"/>
      <w:lvlText w:val="•"/>
      <w:lvlJc w:val="left"/>
      <w:pPr>
        <w:ind w:left="5358" w:hanging="284"/>
      </w:pPr>
      <w:rPr>
        <w:lang w:val="it-IT" w:eastAsia="en-US" w:bidi="ar-SA"/>
      </w:rPr>
    </w:lvl>
    <w:lvl w:ilvl="6" w:tplc="380CB5F8">
      <w:numFmt w:val="bullet"/>
      <w:lvlText w:val="•"/>
      <w:lvlJc w:val="left"/>
      <w:pPr>
        <w:ind w:left="6270" w:hanging="284"/>
      </w:pPr>
      <w:rPr>
        <w:lang w:val="it-IT" w:eastAsia="en-US" w:bidi="ar-SA"/>
      </w:rPr>
    </w:lvl>
    <w:lvl w:ilvl="7" w:tplc="9F48F870">
      <w:numFmt w:val="bullet"/>
      <w:lvlText w:val="•"/>
      <w:lvlJc w:val="left"/>
      <w:pPr>
        <w:ind w:left="7182" w:hanging="284"/>
      </w:pPr>
      <w:rPr>
        <w:lang w:val="it-IT" w:eastAsia="en-US" w:bidi="ar-SA"/>
      </w:rPr>
    </w:lvl>
    <w:lvl w:ilvl="8" w:tplc="9970E626">
      <w:numFmt w:val="bullet"/>
      <w:lvlText w:val="•"/>
      <w:lvlJc w:val="left"/>
      <w:pPr>
        <w:ind w:left="8093" w:hanging="284"/>
      </w:pPr>
      <w:rPr>
        <w:lang w:val="it-IT" w:eastAsia="en-US" w:bidi="ar-SA"/>
      </w:rPr>
    </w:lvl>
  </w:abstractNum>
  <w:abstractNum w:abstractNumId="36" w15:restartNumberingAfterBreak="0">
    <w:nsid w:val="60375DCB"/>
    <w:multiLevelType w:val="hybridMultilevel"/>
    <w:tmpl w:val="E6E69F72"/>
    <w:lvl w:ilvl="0" w:tplc="B4C0C4A8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BF2522"/>
    <w:multiLevelType w:val="hybridMultilevel"/>
    <w:tmpl w:val="E55C8EDE"/>
    <w:lvl w:ilvl="0" w:tplc="E44E343C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10343"/>
    <w:multiLevelType w:val="hybridMultilevel"/>
    <w:tmpl w:val="5DF888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548CE"/>
    <w:multiLevelType w:val="hybridMultilevel"/>
    <w:tmpl w:val="F0BAA6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DE66AC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9B338FD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A1C72A3"/>
    <w:multiLevelType w:val="hybridMultilevel"/>
    <w:tmpl w:val="0DC22F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240B75"/>
    <w:multiLevelType w:val="hybridMultilevel"/>
    <w:tmpl w:val="8EF24588"/>
    <w:lvl w:ilvl="0" w:tplc="A0C05CD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622A7B2">
      <w:start w:val="1"/>
      <w:numFmt w:val="lowerLetter"/>
      <w:lvlText w:val="%2)"/>
      <w:lvlJc w:val="left"/>
      <w:pPr>
        <w:ind w:left="1440" w:hanging="360"/>
      </w:pPr>
      <w:rPr>
        <w:rFonts w:asciiTheme="majorHAnsi" w:eastAsia="Times New Roman" w:hAnsiTheme="majorHAnsi" w:cstheme="majorHAns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3F22B2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1192080"/>
    <w:multiLevelType w:val="hybridMultilevel"/>
    <w:tmpl w:val="150AA660"/>
    <w:lvl w:ilvl="0" w:tplc="27B2584E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BD5901"/>
    <w:multiLevelType w:val="hybridMultilevel"/>
    <w:tmpl w:val="6AD043FA"/>
    <w:lvl w:ilvl="0" w:tplc="107EF1BC">
      <w:numFmt w:val="bullet"/>
      <w:lvlText w:val="-"/>
      <w:lvlJc w:val="left"/>
      <w:pPr>
        <w:ind w:left="453" w:hanging="360"/>
      </w:pPr>
      <w:rPr>
        <w:rFonts w:ascii="Calibri Light" w:eastAsia="Arial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</w:abstractNum>
  <w:abstractNum w:abstractNumId="47" w15:restartNumberingAfterBreak="0">
    <w:nsid w:val="753C57E8"/>
    <w:multiLevelType w:val="hybridMultilevel"/>
    <w:tmpl w:val="5C4C4FDE"/>
    <w:lvl w:ilvl="0" w:tplc="FFFFFFFF">
      <w:start w:val="1"/>
      <w:numFmt w:val="lowerLetter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8" w15:restartNumberingAfterBreak="0">
    <w:nsid w:val="77973133"/>
    <w:multiLevelType w:val="hybridMultilevel"/>
    <w:tmpl w:val="7B8E8A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C515E1"/>
    <w:multiLevelType w:val="hybridMultilevel"/>
    <w:tmpl w:val="84C62A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C3B39A4"/>
    <w:multiLevelType w:val="hybridMultilevel"/>
    <w:tmpl w:val="F72CF750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7F232C82"/>
    <w:multiLevelType w:val="hybridMultilevel"/>
    <w:tmpl w:val="866EB5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900861">
    <w:abstractNumId w:val="23"/>
  </w:num>
  <w:num w:numId="2" w16cid:durableId="85172775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4021843">
    <w:abstractNumId w:val="25"/>
  </w:num>
  <w:num w:numId="4" w16cid:durableId="90668414">
    <w:abstractNumId w:val="34"/>
  </w:num>
  <w:num w:numId="5" w16cid:durableId="331879214">
    <w:abstractNumId w:val="28"/>
  </w:num>
  <w:num w:numId="6" w16cid:durableId="521433106">
    <w:abstractNumId w:val="13"/>
  </w:num>
  <w:num w:numId="7" w16cid:durableId="1208026685">
    <w:abstractNumId w:val="32"/>
  </w:num>
  <w:num w:numId="8" w16cid:durableId="2131436896">
    <w:abstractNumId w:val="18"/>
  </w:num>
  <w:num w:numId="9" w16cid:durableId="200946437">
    <w:abstractNumId w:val="10"/>
  </w:num>
  <w:num w:numId="10" w16cid:durableId="1998262869">
    <w:abstractNumId w:val="50"/>
  </w:num>
  <w:num w:numId="11" w16cid:durableId="50008965">
    <w:abstractNumId w:val="41"/>
  </w:num>
  <w:num w:numId="12" w16cid:durableId="144661958">
    <w:abstractNumId w:val="7"/>
  </w:num>
  <w:num w:numId="13" w16cid:durableId="750271431">
    <w:abstractNumId w:val="21"/>
  </w:num>
  <w:num w:numId="14" w16cid:durableId="1481800647">
    <w:abstractNumId w:val="36"/>
  </w:num>
  <w:num w:numId="15" w16cid:durableId="285157859">
    <w:abstractNumId w:val="5"/>
  </w:num>
  <w:num w:numId="16" w16cid:durableId="1279944691">
    <w:abstractNumId w:val="31"/>
  </w:num>
  <w:num w:numId="17" w16cid:durableId="1573158505">
    <w:abstractNumId w:val="23"/>
  </w:num>
  <w:num w:numId="18" w16cid:durableId="186065777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2300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93604372">
    <w:abstractNumId w:val="26"/>
  </w:num>
  <w:num w:numId="21" w16cid:durableId="577255826">
    <w:abstractNumId w:val="20"/>
  </w:num>
  <w:num w:numId="22" w16cid:durableId="1718242950">
    <w:abstractNumId w:val="48"/>
  </w:num>
  <w:num w:numId="23" w16cid:durableId="843981271">
    <w:abstractNumId w:val="47"/>
  </w:num>
  <w:num w:numId="24" w16cid:durableId="771360318">
    <w:abstractNumId w:val="17"/>
  </w:num>
  <w:num w:numId="25" w16cid:durableId="1430348844">
    <w:abstractNumId w:val="14"/>
  </w:num>
  <w:num w:numId="26" w16cid:durableId="1158115707">
    <w:abstractNumId w:val="24"/>
  </w:num>
  <w:num w:numId="27" w16cid:durableId="54456527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6804858">
    <w:abstractNumId w:val="19"/>
  </w:num>
  <w:num w:numId="29" w16cid:durableId="2679285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8770075">
    <w:abstractNumId w:val="45"/>
  </w:num>
  <w:num w:numId="31" w16cid:durableId="18288142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715385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0977899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97160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29380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133312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21918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78707699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311137770">
    <w:abstractNumId w:val="46"/>
  </w:num>
  <w:num w:numId="40" w16cid:durableId="850880188">
    <w:abstractNumId w:val="12"/>
  </w:num>
  <w:num w:numId="41" w16cid:durableId="1318264365">
    <w:abstractNumId w:val="29"/>
  </w:num>
  <w:num w:numId="42" w16cid:durableId="1454860219">
    <w:abstractNumId w:val="23"/>
  </w:num>
  <w:num w:numId="43" w16cid:durableId="12415787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476332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6006765">
    <w:abstractNumId w:val="30"/>
  </w:num>
  <w:num w:numId="46" w16cid:durableId="1639262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92440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6893245">
    <w:abstractNumId w:val="11"/>
  </w:num>
  <w:num w:numId="49" w16cid:durableId="804735691">
    <w:abstractNumId w:val="3"/>
  </w:num>
  <w:num w:numId="50" w16cid:durableId="926618304">
    <w:abstractNumId w:val="49"/>
  </w:num>
  <w:num w:numId="51" w16cid:durableId="1503811878">
    <w:abstractNumId w:val="37"/>
  </w:num>
  <w:num w:numId="52" w16cid:durableId="2019766765">
    <w:abstractNumId w:val="39"/>
  </w:num>
  <w:num w:numId="53" w16cid:durableId="465046839">
    <w:abstractNumId w:val="6"/>
  </w:num>
  <w:num w:numId="54" w16cid:durableId="1375736584">
    <w:abstractNumId w:val="1"/>
  </w:num>
  <w:num w:numId="55" w16cid:durableId="566304002">
    <w:abstractNumId w:val="35"/>
  </w:num>
  <w:num w:numId="56" w16cid:durableId="292059371">
    <w:abstractNumId w:val="27"/>
  </w:num>
  <w:num w:numId="57" w16cid:durableId="418644779">
    <w:abstractNumId w:val="22"/>
  </w:num>
  <w:num w:numId="58" w16cid:durableId="1006058488">
    <w:abstractNumId w:val="4"/>
  </w:num>
  <w:num w:numId="59" w16cid:durableId="385449803">
    <w:abstractNumId w:val="40"/>
  </w:num>
  <w:num w:numId="60" w16cid:durableId="402486885">
    <w:abstractNumId w:val="4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1" w16cid:durableId="7211702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670674962">
    <w:abstractNumId w:val="49"/>
  </w:num>
  <w:num w:numId="63" w16cid:durableId="2060546119">
    <w:abstractNumId w:val="39"/>
  </w:num>
  <w:num w:numId="64" w16cid:durableId="8101757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A9"/>
    <w:rsid w:val="000014EF"/>
    <w:rsid w:val="0000169C"/>
    <w:rsid w:val="0000246D"/>
    <w:rsid w:val="00002C83"/>
    <w:rsid w:val="00002C89"/>
    <w:rsid w:val="00003079"/>
    <w:rsid w:val="00003328"/>
    <w:rsid w:val="00004F32"/>
    <w:rsid w:val="0000503D"/>
    <w:rsid w:val="00005356"/>
    <w:rsid w:val="00013619"/>
    <w:rsid w:val="000146FF"/>
    <w:rsid w:val="00015919"/>
    <w:rsid w:val="00020E2B"/>
    <w:rsid w:val="0002240F"/>
    <w:rsid w:val="000231BF"/>
    <w:rsid w:val="000254E1"/>
    <w:rsid w:val="000268A7"/>
    <w:rsid w:val="00031545"/>
    <w:rsid w:val="00033529"/>
    <w:rsid w:val="00033648"/>
    <w:rsid w:val="00034E17"/>
    <w:rsid w:val="00035332"/>
    <w:rsid w:val="00041C96"/>
    <w:rsid w:val="00042B2B"/>
    <w:rsid w:val="000440A0"/>
    <w:rsid w:val="00047D90"/>
    <w:rsid w:val="00051708"/>
    <w:rsid w:val="000526E2"/>
    <w:rsid w:val="000529D2"/>
    <w:rsid w:val="0005321D"/>
    <w:rsid w:val="0005330B"/>
    <w:rsid w:val="000537D9"/>
    <w:rsid w:val="00054E9E"/>
    <w:rsid w:val="00056A22"/>
    <w:rsid w:val="00056CB8"/>
    <w:rsid w:val="000634A9"/>
    <w:rsid w:val="000640E7"/>
    <w:rsid w:val="000656D9"/>
    <w:rsid w:val="00070211"/>
    <w:rsid w:val="00071554"/>
    <w:rsid w:val="00071AE7"/>
    <w:rsid w:val="000745D9"/>
    <w:rsid w:val="00075A73"/>
    <w:rsid w:val="00075F92"/>
    <w:rsid w:val="0007718C"/>
    <w:rsid w:val="00081C59"/>
    <w:rsid w:val="0008314F"/>
    <w:rsid w:val="000844BF"/>
    <w:rsid w:val="00086549"/>
    <w:rsid w:val="00086EB1"/>
    <w:rsid w:val="0008775E"/>
    <w:rsid w:val="00092F07"/>
    <w:rsid w:val="00093838"/>
    <w:rsid w:val="00093D18"/>
    <w:rsid w:val="0009468B"/>
    <w:rsid w:val="000953F5"/>
    <w:rsid w:val="00096EA9"/>
    <w:rsid w:val="00096F08"/>
    <w:rsid w:val="000A0407"/>
    <w:rsid w:val="000A10D4"/>
    <w:rsid w:val="000A3252"/>
    <w:rsid w:val="000A486F"/>
    <w:rsid w:val="000A4EAA"/>
    <w:rsid w:val="000A51E6"/>
    <w:rsid w:val="000A5236"/>
    <w:rsid w:val="000A71CF"/>
    <w:rsid w:val="000B0952"/>
    <w:rsid w:val="000B0CE8"/>
    <w:rsid w:val="000B1647"/>
    <w:rsid w:val="000B34D6"/>
    <w:rsid w:val="000B43FE"/>
    <w:rsid w:val="000B44A3"/>
    <w:rsid w:val="000B4EF0"/>
    <w:rsid w:val="000B5A81"/>
    <w:rsid w:val="000B62FD"/>
    <w:rsid w:val="000C01C1"/>
    <w:rsid w:val="000C0C2B"/>
    <w:rsid w:val="000C10CA"/>
    <w:rsid w:val="000C1384"/>
    <w:rsid w:val="000C4818"/>
    <w:rsid w:val="000C4E87"/>
    <w:rsid w:val="000C5D48"/>
    <w:rsid w:val="000C7776"/>
    <w:rsid w:val="000D0534"/>
    <w:rsid w:val="000D071B"/>
    <w:rsid w:val="000D2ED3"/>
    <w:rsid w:val="000D3C45"/>
    <w:rsid w:val="000D462A"/>
    <w:rsid w:val="000D5FC9"/>
    <w:rsid w:val="000D6E9E"/>
    <w:rsid w:val="000D7E01"/>
    <w:rsid w:val="000E02B2"/>
    <w:rsid w:val="000E09A5"/>
    <w:rsid w:val="000E2FC8"/>
    <w:rsid w:val="000E309F"/>
    <w:rsid w:val="000E49F2"/>
    <w:rsid w:val="000E5258"/>
    <w:rsid w:val="000E7686"/>
    <w:rsid w:val="000F2088"/>
    <w:rsid w:val="000F3310"/>
    <w:rsid w:val="000F4D33"/>
    <w:rsid w:val="000F5124"/>
    <w:rsid w:val="000F54F6"/>
    <w:rsid w:val="000F63BE"/>
    <w:rsid w:val="001008E5"/>
    <w:rsid w:val="00102583"/>
    <w:rsid w:val="00104AEB"/>
    <w:rsid w:val="001068E7"/>
    <w:rsid w:val="00110FB8"/>
    <w:rsid w:val="00111CD3"/>
    <w:rsid w:val="0011309C"/>
    <w:rsid w:val="00124F3A"/>
    <w:rsid w:val="00130BC2"/>
    <w:rsid w:val="001311C2"/>
    <w:rsid w:val="00133DC6"/>
    <w:rsid w:val="00134082"/>
    <w:rsid w:val="00134EEE"/>
    <w:rsid w:val="00135009"/>
    <w:rsid w:val="00135A1B"/>
    <w:rsid w:val="001401FA"/>
    <w:rsid w:val="00140CBD"/>
    <w:rsid w:val="00145E78"/>
    <w:rsid w:val="00146B44"/>
    <w:rsid w:val="001478D5"/>
    <w:rsid w:val="0015045C"/>
    <w:rsid w:val="00150EC2"/>
    <w:rsid w:val="001522EA"/>
    <w:rsid w:val="0015413D"/>
    <w:rsid w:val="00154809"/>
    <w:rsid w:val="00155EE6"/>
    <w:rsid w:val="00160899"/>
    <w:rsid w:val="00161A21"/>
    <w:rsid w:val="00161B42"/>
    <w:rsid w:val="0016223A"/>
    <w:rsid w:val="001624D4"/>
    <w:rsid w:val="00162530"/>
    <w:rsid w:val="0017019F"/>
    <w:rsid w:val="001730A8"/>
    <w:rsid w:val="00173444"/>
    <w:rsid w:val="00173681"/>
    <w:rsid w:val="00173B06"/>
    <w:rsid w:val="00173BB6"/>
    <w:rsid w:val="001746CD"/>
    <w:rsid w:val="001758D6"/>
    <w:rsid w:val="001766B8"/>
    <w:rsid w:val="001813FD"/>
    <w:rsid w:val="00185831"/>
    <w:rsid w:val="0018709F"/>
    <w:rsid w:val="00190528"/>
    <w:rsid w:val="0019258D"/>
    <w:rsid w:val="00196F45"/>
    <w:rsid w:val="00197549"/>
    <w:rsid w:val="001A013C"/>
    <w:rsid w:val="001A0ABD"/>
    <w:rsid w:val="001B0B01"/>
    <w:rsid w:val="001B0C88"/>
    <w:rsid w:val="001B1F91"/>
    <w:rsid w:val="001B2A0D"/>
    <w:rsid w:val="001B328E"/>
    <w:rsid w:val="001B32AC"/>
    <w:rsid w:val="001B37D5"/>
    <w:rsid w:val="001B443D"/>
    <w:rsid w:val="001B4D05"/>
    <w:rsid w:val="001B6679"/>
    <w:rsid w:val="001B6B25"/>
    <w:rsid w:val="001B7611"/>
    <w:rsid w:val="001C3134"/>
    <w:rsid w:val="001D03E8"/>
    <w:rsid w:val="001D0AF9"/>
    <w:rsid w:val="001D494B"/>
    <w:rsid w:val="001D54B8"/>
    <w:rsid w:val="001E03B5"/>
    <w:rsid w:val="001E0720"/>
    <w:rsid w:val="001E150E"/>
    <w:rsid w:val="001E203C"/>
    <w:rsid w:val="001E3278"/>
    <w:rsid w:val="001E6B03"/>
    <w:rsid w:val="001E701C"/>
    <w:rsid w:val="001F0153"/>
    <w:rsid w:val="001F0C84"/>
    <w:rsid w:val="001F0E74"/>
    <w:rsid w:val="001F0FFB"/>
    <w:rsid w:val="001F21DA"/>
    <w:rsid w:val="001F25F9"/>
    <w:rsid w:val="001F2AD1"/>
    <w:rsid w:val="001F33EA"/>
    <w:rsid w:val="001F5CCD"/>
    <w:rsid w:val="001F5DA1"/>
    <w:rsid w:val="001F6CD1"/>
    <w:rsid w:val="001F74A2"/>
    <w:rsid w:val="001F74ED"/>
    <w:rsid w:val="001F7596"/>
    <w:rsid w:val="001F76B9"/>
    <w:rsid w:val="00200422"/>
    <w:rsid w:val="00202565"/>
    <w:rsid w:val="00204FAA"/>
    <w:rsid w:val="0020603B"/>
    <w:rsid w:val="00206EF3"/>
    <w:rsid w:val="0021129C"/>
    <w:rsid w:val="00212981"/>
    <w:rsid w:val="00214E71"/>
    <w:rsid w:val="00215BFA"/>
    <w:rsid w:val="00215C2B"/>
    <w:rsid w:val="0022120A"/>
    <w:rsid w:val="00225134"/>
    <w:rsid w:val="00225E5A"/>
    <w:rsid w:val="0022767F"/>
    <w:rsid w:val="00230D72"/>
    <w:rsid w:val="0023116D"/>
    <w:rsid w:val="002321CF"/>
    <w:rsid w:val="0023256A"/>
    <w:rsid w:val="00233381"/>
    <w:rsid w:val="0023473E"/>
    <w:rsid w:val="002350E3"/>
    <w:rsid w:val="0023517B"/>
    <w:rsid w:val="002373D3"/>
    <w:rsid w:val="00242CCD"/>
    <w:rsid w:val="0025777A"/>
    <w:rsid w:val="002603A1"/>
    <w:rsid w:val="00260472"/>
    <w:rsid w:val="002604CF"/>
    <w:rsid w:val="00261D3E"/>
    <w:rsid w:val="00263035"/>
    <w:rsid w:val="00263C5C"/>
    <w:rsid w:val="0026414D"/>
    <w:rsid w:val="002738E4"/>
    <w:rsid w:val="00277E95"/>
    <w:rsid w:val="00277E99"/>
    <w:rsid w:val="0028164D"/>
    <w:rsid w:val="00281B00"/>
    <w:rsid w:val="00281CAD"/>
    <w:rsid w:val="00283C5A"/>
    <w:rsid w:val="00283E6F"/>
    <w:rsid w:val="002845B5"/>
    <w:rsid w:val="00286ECA"/>
    <w:rsid w:val="00290475"/>
    <w:rsid w:val="00292241"/>
    <w:rsid w:val="002935B6"/>
    <w:rsid w:val="00295837"/>
    <w:rsid w:val="00296282"/>
    <w:rsid w:val="002A02D8"/>
    <w:rsid w:val="002A4318"/>
    <w:rsid w:val="002A6D0F"/>
    <w:rsid w:val="002B04DC"/>
    <w:rsid w:val="002B2703"/>
    <w:rsid w:val="002B2C98"/>
    <w:rsid w:val="002B4CAB"/>
    <w:rsid w:val="002B53A9"/>
    <w:rsid w:val="002B7B5F"/>
    <w:rsid w:val="002C0ABA"/>
    <w:rsid w:val="002C2BDB"/>
    <w:rsid w:val="002C3260"/>
    <w:rsid w:val="002C40DB"/>
    <w:rsid w:val="002C4235"/>
    <w:rsid w:val="002C4D90"/>
    <w:rsid w:val="002C7967"/>
    <w:rsid w:val="002D1455"/>
    <w:rsid w:val="002D2B33"/>
    <w:rsid w:val="002D51BD"/>
    <w:rsid w:val="002D59AD"/>
    <w:rsid w:val="002E00F1"/>
    <w:rsid w:val="002E098A"/>
    <w:rsid w:val="002E296D"/>
    <w:rsid w:val="002E2F31"/>
    <w:rsid w:val="002E31EF"/>
    <w:rsid w:val="002E6429"/>
    <w:rsid w:val="002E6BF0"/>
    <w:rsid w:val="002E7270"/>
    <w:rsid w:val="002E7D73"/>
    <w:rsid w:val="002E7E0F"/>
    <w:rsid w:val="002F034A"/>
    <w:rsid w:val="002F0A89"/>
    <w:rsid w:val="002F0F1A"/>
    <w:rsid w:val="002F102E"/>
    <w:rsid w:val="002F35D2"/>
    <w:rsid w:val="00302A77"/>
    <w:rsid w:val="00307E0F"/>
    <w:rsid w:val="00311D21"/>
    <w:rsid w:val="00313065"/>
    <w:rsid w:val="00313E9D"/>
    <w:rsid w:val="00314B21"/>
    <w:rsid w:val="003151D1"/>
    <w:rsid w:val="00320E94"/>
    <w:rsid w:val="00320E95"/>
    <w:rsid w:val="00321669"/>
    <w:rsid w:val="0032460C"/>
    <w:rsid w:val="00324A64"/>
    <w:rsid w:val="00325171"/>
    <w:rsid w:val="0032517B"/>
    <w:rsid w:val="00327056"/>
    <w:rsid w:val="003314AC"/>
    <w:rsid w:val="00332439"/>
    <w:rsid w:val="0033295E"/>
    <w:rsid w:val="00336044"/>
    <w:rsid w:val="0033638D"/>
    <w:rsid w:val="00336D53"/>
    <w:rsid w:val="00336D7A"/>
    <w:rsid w:val="00337695"/>
    <w:rsid w:val="0033775B"/>
    <w:rsid w:val="0034151D"/>
    <w:rsid w:val="003417B3"/>
    <w:rsid w:val="00343951"/>
    <w:rsid w:val="00346CD0"/>
    <w:rsid w:val="00347A36"/>
    <w:rsid w:val="0035065E"/>
    <w:rsid w:val="00356B15"/>
    <w:rsid w:val="00356B36"/>
    <w:rsid w:val="00360433"/>
    <w:rsid w:val="00360B4B"/>
    <w:rsid w:val="00362552"/>
    <w:rsid w:val="00363132"/>
    <w:rsid w:val="003659C3"/>
    <w:rsid w:val="00365F97"/>
    <w:rsid w:val="003662A9"/>
    <w:rsid w:val="0037160A"/>
    <w:rsid w:val="003766EB"/>
    <w:rsid w:val="003818B0"/>
    <w:rsid w:val="00381EE3"/>
    <w:rsid w:val="00383279"/>
    <w:rsid w:val="003842FA"/>
    <w:rsid w:val="00385EC1"/>
    <w:rsid w:val="00386485"/>
    <w:rsid w:val="003864AB"/>
    <w:rsid w:val="00386EB9"/>
    <w:rsid w:val="00387061"/>
    <w:rsid w:val="003909C1"/>
    <w:rsid w:val="0039230D"/>
    <w:rsid w:val="0039468C"/>
    <w:rsid w:val="00395094"/>
    <w:rsid w:val="003A033F"/>
    <w:rsid w:val="003A07C2"/>
    <w:rsid w:val="003A5241"/>
    <w:rsid w:val="003A58E3"/>
    <w:rsid w:val="003A5BC2"/>
    <w:rsid w:val="003B2AF0"/>
    <w:rsid w:val="003B514D"/>
    <w:rsid w:val="003B7F4C"/>
    <w:rsid w:val="003C0099"/>
    <w:rsid w:val="003C00A7"/>
    <w:rsid w:val="003C01F7"/>
    <w:rsid w:val="003C12E1"/>
    <w:rsid w:val="003C25DD"/>
    <w:rsid w:val="003C2A0D"/>
    <w:rsid w:val="003C3A65"/>
    <w:rsid w:val="003C3E0F"/>
    <w:rsid w:val="003C4527"/>
    <w:rsid w:val="003C4C98"/>
    <w:rsid w:val="003C58DA"/>
    <w:rsid w:val="003C61D7"/>
    <w:rsid w:val="003C70EF"/>
    <w:rsid w:val="003D06FE"/>
    <w:rsid w:val="003D30AB"/>
    <w:rsid w:val="003D3217"/>
    <w:rsid w:val="003D3247"/>
    <w:rsid w:val="003D413E"/>
    <w:rsid w:val="003D44C2"/>
    <w:rsid w:val="003D4806"/>
    <w:rsid w:val="003D5C74"/>
    <w:rsid w:val="003E0423"/>
    <w:rsid w:val="003E2471"/>
    <w:rsid w:val="003E55A9"/>
    <w:rsid w:val="003E6295"/>
    <w:rsid w:val="003E6559"/>
    <w:rsid w:val="003F3D10"/>
    <w:rsid w:val="003F598C"/>
    <w:rsid w:val="003F5CE7"/>
    <w:rsid w:val="0040181B"/>
    <w:rsid w:val="004024F5"/>
    <w:rsid w:val="0040520C"/>
    <w:rsid w:val="00405FF3"/>
    <w:rsid w:val="00406ED7"/>
    <w:rsid w:val="00410BB2"/>
    <w:rsid w:val="00410BCE"/>
    <w:rsid w:val="0041116B"/>
    <w:rsid w:val="004134D7"/>
    <w:rsid w:val="00413CB4"/>
    <w:rsid w:val="00415230"/>
    <w:rsid w:val="0042024B"/>
    <w:rsid w:val="00420F8A"/>
    <w:rsid w:val="0042160A"/>
    <w:rsid w:val="00422CAB"/>
    <w:rsid w:val="004266C7"/>
    <w:rsid w:val="004327BE"/>
    <w:rsid w:val="00435C8C"/>
    <w:rsid w:val="00435D29"/>
    <w:rsid w:val="004412A9"/>
    <w:rsid w:val="004413D9"/>
    <w:rsid w:val="00443DDB"/>
    <w:rsid w:val="00444A21"/>
    <w:rsid w:val="00444ED9"/>
    <w:rsid w:val="00447994"/>
    <w:rsid w:val="00450370"/>
    <w:rsid w:val="004503D3"/>
    <w:rsid w:val="00450DAC"/>
    <w:rsid w:val="00451517"/>
    <w:rsid w:val="00456B4C"/>
    <w:rsid w:val="00457081"/>
    <w:rsid w:val="00457ADF"/>
    <w:rsid w:val="00463D9A"/>
    <w:rsid w:val="00464B93"/>
    <w:rsid w:val="00471498"/>
    <w:rsid w:val="00472B0B"/>
    <w:rsid w:val="004732B4"/>
    <w:rsid w:val="004738AC"/>
    <w:rsid w:val="0047569E"/>
    <w:rsid w:val="004758FB"/>
    <w:rsid w:val="00476F8E"/>
    <w:rsid w:val="00477E6A"/>
    <w:rsid w:val="00480804"/>
    <w:rsid w:val="00480DBB"/>
    <w:rsid w:val="004813B6"/>
    <w:rsid w:val="00482228"/>
    <w:rsid w:val="00484C11"/>
    <w:rsid w:val="00484FE6"/>
    <w:rsid w:val="004855EE"/>
    <w:rsid w:val="0048784F"/>
    <w:rsid w:val="00490270"/>
    <w:rsid w:val="00491E28"/>
    <w:rsid w:val="00492A59"/>
    <w:rsid w:val="00493DF4"/>
    <w:rsid w:val="004947B7"/>
    <w:rsid w:val="004948CD"/>
    <w:rsid w:val="00496FF7"/>
    <w:rsid w:val="00497F2B"/>
    <w:rsid w:val="004A0A7B"/>
    <w:rsid w:val="004A0D9A"/>
    <w:rsid w:val="004A1560"/>
    <w:rsid w:val="004A3DE4"/>
    <w:rsid w:val="004A488A"/>
    <w:rsid w:val="004A48F7"/>
    <w:rsid w:val="004A528F"/>
    <w:rsid w:val="004B080F"/>
    <w:rsid w:val="004B1A93"/>
    <w:rsid w:val="004B36B6"/>
    <w:rsid w:val="004B6C1B"/>
    <w:rsid w:val="004B723C"/>
    <w:rsid w:val="004B72E3"/>
    <w:rsid w:val="004C1836"/>
    <w:rsid w:val="004C2940"/>
    <w:rsid w:val="004C34C6"/>
    <w:rsid w:val="004C4056"/>
    <w:rsid w:val="004C4868"/>
    <w:rsid w:val="004C5B1E"/>
    <w:rsid w:val="004C6231"/>
    <w:rsid w:val="004D219A"/>
    <w:rsid w:val="004D21D1"/>
    <w:rsid w:val="004D227F"/>
    <w:rsid w:val="004D3556"/>
    <w:rsid w:val="004D4FCF"/>
    <w:rsid w:val="004D525B"/>
    <w:rsid w:val="004D5DAA"/>
    <w:rsid w:val="004E49F1"/>
    <w:rsid w:val="004E5161"/>
    <w:rsid w:val="004E51A6"/>
    <w:rsid w:val="004E55DD"/>
    <w:rsid w:val="004F0939"/>
    <w:rsid w:val="004F2CCB"/>
    <w:rsid w:val="004F4243"/>
    <w:rsid w:val="005009F1"/>
    <w:rsid w:val="00500E0C"/>
    <w:rsid w:val="00502006"/>
    <w:rsid w:val="00502333"/>
    <w:rsid w:val="00503A8A"/>
    <w:rsid w:val="0050559D"/>
    <w:rsid w:val="00506A55"/>
    <w:rsid w:val="00506CB2"/>
    <w:rsid w:val="00507E0A"/>
    <w:rsid w:val="00507E71"/>
    <w:rsid w:val="00512808"/>
    <w:rsid w:val="00513380"/>
    <w:rsid w:val="00513ACF"/>
    <w:rsid w:val="00513C16"/>
    <w:rsid w:val="005167A2"/>
    <w:rsid w:val="00520646"/>
    <w:rsid w:val="00521B8C"/>
    <w:rsid w:val="00522002"/>
    <w:rsid w:val="005258FE"/>
    <w:rsid w:val="0052760E"/>
    <w:rsid w:val="00527D06"/>
    <w:rsid w:val="00530261"/>
    <w:rsid w:val="00532948"/>
    <w:rsid w:val="00535403"/>
    <w:rsid w:val="0053554D"/>
    <w:rsid w:val="00535820"/>
    <w:rsid w:val="00535CCC"/>
    <w:rsid w:val="00536B9B"/>
    <w:rsid w:val="00536EBA"/>
    <w:rsid w:val="00537216"/>
    <w:rsid w:val="0053763B"/>
    <w:rsid w:val="0054069B"/>
    <w:rsid w:val="00550924"/>
    <w:rsid w:val="00552294"/>
    <w:rsid w:val="005556A5"/>
    <w:rsid w:val="005558F6"/>
    <w:rsid w:val="005577F8"/>
    <w:rsid w:val="00561FB4"/>
    <w:rsid w:val="005648DB"/>
    <w:rsid w:val="0056582B"/>
    <w:rsid w:val="0056685E"/>
    <w:rsid w:val="00567663"/>
    <w:rsid w:val="00570426"/>
    <w:rsid w:val="00570DA4"/>
    <w:rsid w:val="00571D4A"/>
    <w:rsid w:val="00572B09"/>
    <w:rsid w:val="00573DAD"/>
    <w:rsid w:val="0057745A"/>
    <w:rsid w:val="00577EC2"/>
    <w:rsid w:val="005821EB"/>
    <w:rsid w:val="00583668"/>
    <w:rsid w:val="0058513D"/>
    <w:rsid w:val="00586023"/>
    <w:rsid w:val="00586E6E"/>
    <w:rsid w:val="005905CA"/>
    <w:rsid w:val="005906EC"/>
    <w:rsid w:val="005907C4"/>
    <w:rsid w:val="00593348"/>
    <w:rsid w:val="00593B42"/>
    <w:rsid w:val="00593CC7"/>
    <w:rsid w:val="00594AEE"/>
    <w:rsid w:val="00595D10"/>
    <w:rsid w:val="00595F64"/>
    <w:rsid w:val="005968B9"/>
    <w:rsid w:val="00596A1C"/>
    <w:rsid w:val="00596CEB"/>
    <w:rsid w:val="0059709C"/>
    <w:rsid w:val="005972CB"/>
    <w:rsid w:val="005A05C5"/>
    <w:rsid w:val="005A1869"/>
    <w:rsid w:val="005A189B"/>
    <w:rsid w:val="005A28B3"/>
    <w:rsid w:val="005A2B47"/>
    <w:rsid w:val="005A3E5D"/>
    <w:rsid w:val="005A54AD"/>
    <w:rsid w:val="005A5788"/>
    <w:rsid w:val="005A68FB"/>
    <w:rsid w:val="005A6CF9"/>
    <w:rsid w:val="005A7C5E"/>
    <w:rsid w:val="005A7F86"/>
    <w:rsid w:val="005B1B78"/>
    <w:rsid w:val="005B25EF"/>
    <w:rsid w:val="005B3FEA"/>
    <w:rsid w:val="005B632B"/>
    <w:rsid w:val="005B6924"/>
    <w:rsid w:val="005B72F5"/>
    <w:rsid w:val="005C03E9"/>
    <w:rsid w:val="005C3F4F"/>
    <w:rsid w:val="005C6395"/>
    <w:rsid w:val="005C7540"/>
    <w:rsid w:val="005D0818"/>
    <w:rsid w:val="005D0B6B"/>
    <w:rsid w:val="005D37EA"/>
    <w:rsid w:val="005D3C75"/>
    <w:rsid w:val="005D4031"/>
    <w:rsid w:val="005D4FAC"/>
    <w:rsid w:val="005D6A34"/>
    <w:rsid w:val="005D6DD7"/>
    <w:rsid w:val="005D7A5C"/>
    <w:rsid w:val="005E1806"/>
    <w:rsid w:val="005E1DB5"/>
    <w:rsid w:val="005E34EB"/>
    <w:rsid w:val="005E396A"/>
    <w:rsid w:val="005E49AC"/>
    <w:rsid w:val="005E4D91"/>
    <w:rsid w:val="005E5FF7"/>
    <w:rsid w:val="005F2BFE"/>
    <w:rsid w:val="005F4647"/>
    <w:rsid w:val="005F4FFD"/>
    <w:rsid w:val="005F5083"/>
    <w:rsid w:val="005F576D"/>
    <w:rsid w:val="005F61BE"/>
    <w:rsid w:val="005F7B53"/>
    <w:rsid w:val="00600185"/>
    <w:rsid w:val="006001C3"/>
    <w:rsid w:val="0060131D"/>
    <w:rsid w:val="0060152E"/>
    <w:rsid w:val="00610D45"/>
    <w:rsid w:val="006129E3"/>
    <w:rsid w:val="0061316B"/>
    <w:rsid w:val="006135BB"/>
    <w:rsid w:val="006145B3"/>
    <w:rsid w:val="00615373"/>
    <w:rsid w:val="00620FD0"/>
    <w:rsid w:val="00621122"/>
    <w:rsid w:val="00624051"/>
    <w:rsid w:val="00625D37"/>
    <w:rsid w:val="00626387"/>
    <w:rsid w:val="006273D0"/>
    <w:rsid w:val="006274AA"/>
    <w:rsid w:val="00627FA7"/>
    <w:rsid w:val="00632CFE"/>
    <w:rsid w:val="0063327E"/>
    <w:rsid w:val="00634AC1"/>
    <w:rsid w:val="006352CC"/>
    <w:rsid w:val="0063699B"/>
    <w:rsid w:val="00637B46"/>
    <w:rsid w:val="0064005C"/>
    <w:rsid w:val="00640DAA"/>
    <w:rsid w:val="0064220B"/>
    <w:rsid w:val="00642C0C"/>
    <w:rsid w:val="00643699"/>
    <w:rsid w:val="00643FDC"/>
    <w:rsid w:val="00644BC3"/>
    <w:rsid w:val="0064534D"/>
    <w:rsid w:val="0064586E"/>
    <w:rsid w:val="00645AE4"/>
    <w:rsid w:val="00647441"/>
    <w:rsid w:val="00650877"/>
    <w:rsid w:val="00650914"/>
    <w:rsid w:val="00653612"/>
    <w:rsid w:val="00653FFD"/>
    <w:rsid w:val="006546CC"/>
    <w:rsid w:val="00656E14"/>
    <w:rsid w:val="00660083"/>
    <w:rsid w:val="0066150B"/>
    <w:rsid w:val="00662B41"/>
    <w:rsid w:val="0066366D"/>
    <w:rsid w:val="006639A2"/>
    <w:rsid w:val="00663D04"/>
    <w:rsid w:val="00665337"/>
    <w:rsid w:val="006653A8"/>
    <w:rsid w:val="00667E8C"/>
    <w:rsid w:val="006716CE"/>
    <w:rsid w:val="006737CE"/>
    <w:rsid w:val="00673EA2"/>
    <w:rsid w:val="0067466B"/>
    <w:rsid w:val="00677E6F"/>
    <w:rsid w:val="006810A1"/>
    <w:rsid w:val="00683528"/>
    <w:rsid w:val="0068359D"/>
    <w:rsid w:val="006838CE"/>
    <w:rsid w:val="006862EF"/>
    <w:rsid w:val="00686748"/>
    <w:rsid w:val="00686F10"/>
    <w:rsid w:val="00687FDC"/>
    <w:rsid w:val="00692839"/>
    <w:rsid w:val="00693385"/>
    <w:rsid w:val="00693463"/>
    <w:rsid w:val="006938A4"/>
    <w:rsid w:val="00696B7E"/>
    <w:rsid w:val="006A0426"/>
    <w:rsid w:val="006A2202"/>
    <w:rsid w:val="006A5F6C"/>
    <w:rsid w:val="006A6701"/>
    <w:rsid w:val="006B0AC0"/>
    <w:rsid w:val="006B33D7"/>
    <w:rsid w:val="006B3622"/>
    <w:rsid w:val="006B45AF"/>
    <w:rsid w:val="006B4C60"/>
    <w:rsid w:val="006B4D3F"/>
    <w:rsid w:val="006C1483"/>
    <w:rsid w:val="006C2E22"/>
    <w:rsid w:val="006C302C"/>
    <w:rsid w:val="006C3405"/>
    <w:rsid w:val="006C5877"/>
    <w:rsid w:val="006C5D6E"/>
    <w:rsid w:val="006C5F9B"/>
    <w:rsid w:val="006C6085"/>
    <w:rsid w:val="006C6BF9"/>
    <w:rsid w:val="006D02C4"/>
    <w:rsid w:val="006D1739"/>
    <w:rsid w:val="006D1C39"/>
    <w:rsid w:val="006D1E06"/>
    <w:rsid w:val="006D37D9"/>
    <w:rsid w:val="006D6351"/>
    <w:rsid w:val="006D729C"/>
    <w:rsid w:val="006D765C"/>
    <w:rsid w:val="006E02A3"/>
    <w:rsid w:val="006E0DE8"/>
    <w:rsid w:val="006E1762"/>
    <w:rsid w:val="006E1DFA"/>
    <w:rsid w:val="006E29FC"/>
    <w:rsid w:val="006E2DC3"/>
    <w:rsid w:val="006E3528"/>
    <w:rsid w:val="006F508F"/>
    <w:rsid w:val="006F6EDB"/>
    <w:rsid w:val="00701A11"/>
    <w:rsid w:val="00701BB0"/>
    <w:rsid w:val="00704047"/>
    <w:rsid w:val="00706F37"/>
    <w:rsid w:val="00707357"/>
    <w:rsid w:val="00710184"/>
    <w:rsid w:val="00712714"/>
    <w:rsid w:val="0071273B"/>
    <w:rsid w:val="007138FE"/>
    <w:rsid w:val="00713FF8"/>
    <w:rsid w:val="00714AC5"/>
    <w:rsid w:val="00715233"/>
    <w:rsid w:val="00716AB6"/>
    <w:rsid w:val="00717EC6"/>
    <w:rsid w:val="00721495"/>
    <w:rsid w:val="007215C4"/>
    <w:rsid w:val="00721AC7"/>
    <w:rsid w:val="0072384D"/>
    <w:rsid w:val="0072514D"/>
    <w:rsid w:val="007253B8"/>
    <w:rsid w:val="00727B16"/>
    <w:rsid w:val="00731B1D"/>
    <w:rsid w:val="007331F0"/>
    <w:rsid w:val="00733BA6"/>
    <w:rsid w:val="007353E3"/>
    <w:rsid w:val="00737245"/>
    <w:rsid w:val="007379FB"/>
    <w:rsid w:val="00740C19"/>
    <w:rsid w:val="007411B5"/>
    <w:rsid w:val="00741B9E"/>
    <w:rsid w:val="00741FF0"/>
    <w:rsid w:val="0074244D"/>
    <w:rsid w:val="00742C9D"/>
    <w:rsid w:val="00743098"/>
    <w:rsid w:val="0074378F"/>
    <w:rsid w:val="007440C5"/>
    <w:rsid w:val="00746292"/>
    <w:rsid w:val="007462FA"/>
    <w:rsid w:val="00750728"/>
    <w:rsid w:val="00751B4C"/>
    <w:rsid w:val="00752BA1"/>
    <w:rsid w:val="00752C85"/>
    <w:rsid w:val="0075335D"/>
    <w:rsid w:val="00753BC9"/>
    <w:rsid w:val="00754465"/>
    <w:rsid w:val="0075546B"/>
    <w:rsid w:val="00755B58"/>
    <w:rsid w:val="00760FBF"/>
    <w:rsid w:val="0076162F"/>
    <w:rsid w:val="00766377"/>
    <w:rsid w:val="00766C11"/>
    <w:rsid w:val="00766D76"/>
    <w:rsid w:val="007701B5"/>
    <w:rsid w:val="0077141F"/>
    <w:rsid w:val="00771474"/>
    <w:rsid w:val="00772404"/>
    <w:rsid w:val="007730B6"/>
    <w:rsid w:val="00773705"/>
    <w:rsid w:val="00773D06"/>
    <w:rsid w:val="00774583"/>
    <w:rsid w:val="00775C0D"/>
    <w:rsid w:val="00776528"/>
    <w:rsid w:val="007831A6"/>
    <w:rsid w:val="00785E4F"/>
    <w:rsid w:val="0078641D"/>
    <w:rsid w:val="007867AA"/>
    <w:rsid w:val="00786BC0"/>
    <w:rsid w:val="00790189"/>
    <w:rsid w:val="00792E83"/>
    <w:rsid w:val="00796733"/>
    <w:rsid w:val="007A1D5A"/>
    <w:rsid w:val="007A262C"/>
    <w:rsid w:val="007A5310"/>
    <w:rsid w:val="007A588F"/>
    <w:rsid w:val="007A606A"/>
    <w:rsid w:val="007A7119"/>
    <w:rsid w:val="007A7582"/>
    <w:rsid w:val="007A7CC9"/>
    <w:rsid w:val="007B0D25"/>
    <w:rsid w:val="007B25B9"/>
    <w:rsid w:val="007B39CC"/>
    <w:rsid w:val="007B4434"/>
    <w:rsid w:val="007B5FCF"/>
    <w:rsid w:val="007C0846"/>
    <w:rsid w:val="007C0D1A"/>
    <w:rsid w:val="007C37D1"/>
    <w:rsid w:val="007C3E49"/>
    <w:rsid w:val="007C476D"/>
    <w:rsid w:val="007C5645"/>
    <w:rsid w:val="007C59F7"/>
    <w:rsid w:val="007C5F31"/>
    <w:rsid w:val="007C6478"/>
    <w:rsid w:val="007D0DCE"/>
    <w:rsid w:val="007D1E86"/>
    <w:rsid w:val="007D3031"/>
    <w:rsid w:val="007D66E6"/>
    <w:rsid w:val="007D6A9A"/>
    <w:rsid w:val="007D7EE5"/>
    <w:rsid w:val="007E14AF"/>
    <w:rsid w:val="007E3116"/>
    <w:rsid w:val="007E398E"/>
    <w:rsid w:val="007E3E9B"/>
    <w:rsid w:val="007E4E8F"/>
    <w:rsid w:val="007E7529"/>
    <w:rsid w:val="007F2B40"/>
    <w:rsid w:val="007F47D5"/>
    <w:rsid w:val="007F75DF"/>
    <w:rsid w:val="008005CA"/>
    <w:rsid w:val="00801DBB"/>
    <w:rsid w:val="00803FF7"/>
    <w:rsid w:val="0080409E"/>
    <w:rsid w:val="008107FC"/>
    <w:rsid w:val="00812C31"/>
    <w:rsid w:val="00813EA7"/>
    <w:rsid w:val="0081415A"/>
    <w:rsid w:val="00815271"/>
    <w:rsid w:val="00815B57"/>
    <w:rsid w:val="0081734A"/>
    <w:rsid w:val="00820265"/>
    <w:rsid w:val="008210F3"/>
    <w:rsid w:val="0082289E"/>
    <w:rsid w:val="00826E71"/>
    <w:rsid w:val="008321F2"/>
    <w:rsid w:val="00832A4C"/>
    <w:rsid w:val="00833E2C"/>
    <w:rsid w:val="0083486D"/>
    <w:rsid w:val="008354AB"/>
    <w:rsid w:val="0083799A"/>
    <w:rsid w:val="0084300E"/>
    <w:rsid w:val="008437CC"/>
    <w:rsid w:val="00843F3E"/>
    <w:rsid w:val="00847B28"/>
    <w:rsid w:val="00847EA9"/>
    <w:rsid w:val="008500F2"/>
    <w:rsid w:val="00851383"/>
    <w:rsid w:val="00851D0C"/>
    <w:rsid w:val="00853398"/>
    <w:rsid w:val="00854091"/>
    <w:rsid w:val="00857043"/>
    <w:rsid w:val="008621D3"/>
    <w:rsid w:val="00862514"/>
    <w:rsid w:val="00863E70"/>
    <w:rsid w:val="0086575B"/>
    <w:rsid w:val="00865940"/>
    <w:rsid w:val="0086609E"/>
    <w:rsid w:val="00871224"/>
    <w:rsid w:val="00871290"/>
    <w:rsid w:val="0087131B"/>
    <w:rsid w:val="00871845"/>
    <w:rsid w:val="00881150"/>
    <w:rsid w:val="00884555"/>
    <w:rsid w:val="00885AF4"/>
    <w:rsid w:val="00885BAA"/>
    <w:rsid w:val="00885FA9"/>
    <w:rsid w:val="008904A0"/>
    <w:rsid w:val="00890D52"/>
    <w:rsid w:val="00891237"/>
    <w:rsid w:val="00892952"/>
    <w:rsid w:val="0089534A"/>
    <w:rsid w:val="0089540D"/>
    <w:rsid w:val="008A274C"/>
    <w:rsid w:val="008A6031"/>
    <w:rsid w:val="008A788B"/>
    <w:rsid w:val="008B0F41"/>
    <w:rsid w:val="008B28A9"/>
    <w:rsid w:val="008B37EC"/>
    <w:rsid w:val="008B4C88"/>
    <w:rsid w:val="008B713C"/>
    <w:rsid w:val="008C3C48"/>
    <w:rsid w:val="008C544B"/>
    <w:rsid w:val="008C6DD6"/>
    <w:rsid w:val="008C7CC8"/>
    <w:rsid w:val="008D0856"/>
    <w:rsid w:val="008D3E80"/>
    <w:rsid w:val="008D5A38"/>
    <w:rsid w:val="008D78D7"/>
    <w:rsid w:val="008E0867"/>
    <w:rsid w:val="008E1353"/>
    <w:rsid w:val="008E15B7"/>
    <w:rsid w:val="008E42D4"/>
    <w:rsid w:val="008E436D"/>
    <w:rsid w:val="008F181C"/>
    <w:rsid w:val="008F37CC"/>
    <w:rsid w:val="008F5EEC"/>
    <w:rsid w:val="008F608D"/>
    <w:rsid w:val="008F7B90"/>
    <w:rsid w:val="0090154A"/>
    <w:rsid w:val="00901D29"/>
    <w:rsid w:val="00902C6A"/>
    <w:rsid w:val="00904108"/>
    <w:rsid w:val="00905965"/>
    <w:rsid w:val="00906D55"/>
    <w:rsid w:val="00907B9D"/>
    <w:rsid w:val="00907FBC"/>
    <w:rsid w:val="00912807"/>
    <w:rsid w:val="009130B0"/>
    <w:rsid w:val="00913710"/>
    <w:rsid w:val="00914A43"/>
    <w:rsid w:val="0091505E"/>
    <w:rsid w:val="009154F0"/>
    <w:rsid w:val="00915894"/>
    <w:rsid w:val="00916467"/>
    <w:rsid w:val="00917801"/>
    <w:rsid w:val="009209F8"/>
    <w:rsid w:val="00921133"/>
    <w:rsid w:val="00927226"/>
    <w:rsid w:val="009274EF"/>
    <w:rsid w:val="009278B2"/>
    <w:rsid w:val="00927AF2"/>
    <w:rsid w:val="00927F73"/>
    <w:rsid w:val="009323AF"/>
    <w:rsid w:val="009325FA"/>
    <w:rsid w:val="00933C43"/>
    <w:rsid w:val="00934375"/>
    <w:rsid w:val="009346D1"/>
    <w:rsid w:val="009363BB"/>
    <w:rsid w:val="00936956"/>
    <w:rsid w:val="00936CF5"/>
    <w:rsid w:val="009423E6"/>
    <w:rsid w:val="00942B96"/>
    <w:rsid w:val="00944743"/>
    <w:rsid w:val="00944CA6"/>
    <w:rsid w:val="00946D64"/>
    <w:rsid w:val="00947FE6"/>
    <w:rsid w:val="00950927"/>
    <w:rsid w:val="00950A85"/>
    <w:rsid w:val="009524A7"/>
    <w:rsid w:val="009530DC"/>
    <w:rsid w:val="0095487E"/>
    <w:rsid w:val="00954DD3"/>
    <w:rsid w:val="00955004"/>
    <w:rsid w:val="009550F7"/>
    <w:rsid w:val="00955BDE"/>
    <w:rsid w:val="0095723F"/>
    <w:rsid w:val="00957414"/>
    <w:rsid w:val="00960444"/>
    <w:rsid w:val="00965AD1"/>
    <w:rsid w:val="00966045"/>
    <w:rsid w:val="00966D6F"/>
    <w:rsid w:val="00970695"/>
    <w:rsid w:val="00970D80"/>
    <w:rsid w:val="00970ED5"/>
    <w:rsid w:val="009716C6"/>
    <w:rsid w:val="0097348C"/>
    <w:rsid w:val="00976938"/>
    <w:rsid w:val="009771EE"/>
    <w:rsid w:val="009779C2"/>
    <w:rsid w:val="00980488"/>
    <w:rsid w:val="00981C05"/>
    <w:rsid w:val="00983301"/>
    <w:rsid w:val="00987AB9"/>
    <w:rsid w:val="00987AE7"/>
    <w:rsid w:val="0099063F"/>
    <w:rsid w:val="00991877"/>
    <w:rsid w:val="00993E94"/>
    <w:rsid w:val="00994393"/>
    <w:rsid w:val="00996479"/>
    <w:rsid w:val="009A18D1"/>
    <w:rsid w:val="009A2CFD"/>
    <w:rsid w:val="009A3593"/>
    <w:rsid w:val="009A3EE5"/>
    <w:rsid w:val="009A4DBA"/>
    <w:rsid w:val="009A6416"/>
    <w:rsid w:val="009B26A8"/>
    <w:rsid w:val="009B4DE9"/>
    <w:rsid w:val="009B76C5"/>
    <w:rsid w:val="009C0379"/>
    <w:rsid w:val="009C082A"/>
    <w:rsid w:val="009C183B"/>
    <w:rsid w:val="009C30BA"/>
    <w:rsid w:val="009C493B"/>
    <w:rsid w:val="009C5F8C"/>
    <w:rsid w:val="009C5FC1"/>
    <w:rsid w:val="009C6064"/>
    <w:rsid w:val="009C6708"/>
    <w:rsid w:val="009D4738"/>
    <w:rsid w:val="009D5509"/>
    <w:rsid w:val="009D55A4"/>
    <w:rsid w:val="009E3DB5"/>
    <w:rsid w:val="009E45D4"/>
    <w:rsid w:val="009E4A4D"/>
    <w:rsid w:val="009E55D4"/>
    <w:rsid w:val="009E7B76"/>
    <w:rsid w:val="009E7D05"/>
    <w:rsid w:val="009F39EC"/>
    <w:rsid w:val="009F62F0"/>
    <w:rsid w:val="009F672E"/>
    <w:rsid w:val="00A00F3C"/>
    <w:rsid w:val="00A0334E"/>
    <w:rsid w:val="00A03923"/>
    <w:rsid w:val="00A05916"/>
    <w:rsid w:val="00A12004"/>
    <w:rsid w:val="00A14757"/>
    <w:rsid w:val="00A1476A"/>
    <w:rsid w:val="00A14BD0"/>
    <w:rsid w:val="00A15CEE"/>
    <w:rsid w:val="00A1736C"/>
    <w:rsid w:val="00A176D5"/>
    <w:rsid w:val="00A17A58"/>
    <w:rsid w:val="00A17BE3"/>
    <w:rsid w:val="00A201C7"/>
    <w:rsid w:val="00A20ADA"/>
    <w:rsid w:val="00A20FF8"/>
    <w:rsid w:val="00A21CAD"/>
    <w:rsid w:val="00A23667"/>
    <w:rsid w:val="00A23898"/>
    <w:rsid w:val="00A26369"/>
    <w:rsid w:val="00A26C22"/>
    <w:rsid w:val="00A26CAC"/>
    <w:rsid w:val="00A270F3"/>
    <w:rsid w:val="00A305A8"/>
    <w:rsid w:val="00A30ED6"/>
    <w:rsid w:val="00A31349"/>
    <w:rsid w:val="00A3136B"/>
    <w:rsid w:val="00A31C42"/>
    <w:rsid w:val="00A327D1"/>
    <w:rsid w:val="00A334F9"/>
    <w:rsid w:val="00A34BA6"/>
    <w:rsid w:val="00A36134"/>
    <w:rsid w:val="00A402E6"/>
    <w:rsid w:val="00A41945"/>
    <w:rsid w:val="00A41AD7"/>
    <w:rsid w:val="00A42223"/>
    <w:rsid w:val="00A4501C"/>
    <w:rsid w:val="00A470B6"/>
    <w:rsid w:val="00A503BB"/>
    <w:rsid w:val="00A51717"/>
    <w:rsid w:val="00A54732"/>
    <w:rsid w:val="00A56740"/>
    <w:rsid w:val="00A56DE2"/>
    <w:rsid w:val="00A600C3"/>
    <w:rsid w:val="00A6022B"/>
    <w:rsid w:val="00A60D4C"/>
    <w:rsid w:val="00A613CA"/>
    <w:rsid w:val="00A61CAE"/>
    <w:rsid w:val="00A61EC6"/>
    <w:rsid w:val="00A633CB"/>
    <w:rsid w:val="00A64A5B"/>
    <w:rsid w:val="00A65317"/>
    <w:rsid w:val="00A71CA7"/>
    <w:rsid w:val="00A72E87"/>
    <w:rsid w:val="00A75BEF"/>
    <w:rsid w:val="00A771A1"/>
    <w:rsid w:val="00A807F5"/>
    <w:rsid w:val="00A82C2B"/>
    <w:rsid w:val="00A870DC"/>
    <w:rsid w:val="00A87642"/>
    <w:rsid w:val="00A87EE3"/>
    <w:rsid w:val="00A90714"/>
    <w:rsid w:val="00A91093"/>
    <w:rsid w:val="00A918AB"/>
    <w:rsid w:val="00A93105"/>
    <w:rsid w:val="00A94201"/>
    <w:rsid w:val="00A9424A"/>
    <w:rsid w:val="00A955C6"/>
    <w:rsid w:val="00A97021"/>
    <w:rsid w:val="00AA1A24"/>
    <w:rsid w:val="00AA2D30"/>
    <w:rsid w:val="00AA364E"/>
    <w:rsid w:val="00AA36F7"/>
    <w:rsid w:val="00AA48BB"/>
    <w:rsid w:val="00AA6393"/>
    <w:rsid w:val="00AA74B2"/>
    <w:rsid w:val="00AB02E5"/>
    <w:rsid w:val="00AB269C"/>
    <w:rsid w:val="00AB369A"/>
    <w:rsid w:val="00AB3C91"/>
    <w:rsid w:val="00AB4497"/>
    <w:rsid w:val="00AB509B"/>
    <w:rsid w:val="00AB6536"/>
    <w:rsid w:val="00AB7611"/>
    <w:rsid w:val="00AC0DE2"/>
    <w:rsid w:val="00AC2F6E"/>
    <w:rsid w:val="00AC3B4A"/>
    <w:rsid w:val="00AC43F1"/>
    <w:rsid w:val="00AC53B3"/>
    <w:rsid w:val="00AC6EE3"/>
    <w:rsid w:val="00AC7200"/>
    <w:rsid w:val="00AC7D0F"/>
    <w:rsid w:val="00AD0B5B"/>
    <w:rsid w:val="00AD0F23"/>
    <w:rsid w:val="00AD18A1"/>
    <w:rsid w:val="00AD195F"/>
    <w:rsid w:val="00AD1F46"/>
    <w:rsid w:val="00AD331E"/>
    <w:rsid w:val="00AD457A"/>
    <w:rsid w:val="00AD4922"/>
    <w:rsid w:val="00AD7051"/>
    <w:rsid w:val="00AD7EAF"/>
    <w:rsid w:val="00AE0B4B"/>
    <w:rsid w:val="00AE1EBF"/>
    <w:rsid w:val="00AE3D6C"/>
    <w:rsid w:val="00AE55AF"/>
    <w:rsid w:val="00AE5EC2"/>
    <w:rsid w:val="00AE76CD"/>
    <w:rsid w:val="00AF16E2"/>
    <w:rsid w:val="00AF3A5D"/>
    <w:rsid w:val="00AF3EE3"/>
    <w:rsid w:val="00AF4EAB"/>
    <w:rsid w:val="00AF5EC2"/>
    <w:rsid w:val="00B00455"/>
    <w:rsid w:val="00B01BC4"/>
    <w:rsid w:val="00B05746"/>
    <w:rsid w:val="00B05EE6"/>
    <w:rsid w:val="00B05F34"/>
    <w:rsid w:val="00B0602E"/>
    <w:rsid w:val="00B066CD"/>
    <w:rsid w:val="00B068F7"/>
    <w:rsid w:val="00B0735F"/>
    <w:rsid w:val="00B1073F"/>
    <w:rsid w:val="00B10DCD"/>
    <w:rsid w:val="00B12616"/>
    <w:rsid w:val="00B12779"/>
    <w:rsid w:val="00B23532"/>
    <w:rsid w:val="00B23D2E"/>
    <w:rsid w:val="00B25B86"/>
    <w:rsid w:val="00B31F16"/>
    <w:rsid w:val="00B32B18"/>
    <w:rsid w:val="00B330B9"/>
    <w:rsid w:val="00B3418D"/>
    <w:rsid w:val="00B34702"/>
    <w:rsid w:val="00B35501"/>
    <w:rsid w:val="00B35575"/>
    <w:rsid w:val="00B4057F"/>
    <w:rsid w:val="00B414EB"/>
    <w:rsid w:val="00B41C8D"/>
    <w:rsid w:val="00B511EC"/>
    <w:rsid w:val="00B544BF"/>
    <w:rsid w:val="00B55033"/>
    <w:rsid w:val="00B557E3"/>
    <w:rsid w:val="00B56878"/>
    <w:rsid w:val="00B61EBE"/>
    <w:rsid w:val="00B63A43"/>
    <w:rsid w:val="00B64BA0"/>
    <w:rsid w:val="00B64C29"/>
    <w:rsid w:val="00B66D9F"/>
    <w:rsid w:val="00B710B7"/>
    <w:rsid w:val="00B719FE"/>
    <w:rsid w:val="00B71ABC"/>
    <w:rsid w:val="00B736C8"/>
    <w:rsid w:val="00B74D07"/>
    <w:rsid w:val="00B75118"/>
    <w:rsid w:val="00B76D3F"/>
    <w:rsid w:val="00B80E37"/>
    <w:rsid w:val="00B848BA"/>
    <w:rsid w:val="00B8500F"/>
    <w:rsid w:val="00B86D7A"/>
    <w:rsid w:val="00B87375"/>
    <w:rsid w:val="00B87476"/>
    <w:rsid w:val="00B9147F"/>
    <w:rsid w:val="00B91F44"/>
    <w:rsid w:val="00B93E29"/>
    <w:rsid w:val="00B95326"/>
    <w:rsid w:val="00B959F0"/>
    <w:rsid w:val="00B96A48"/>
    <w:rsid w:val="00BA1A69"/>
    <w:rsid w:val="00BA3212"/>
    <w:rsid w:val="00BA4479"/>
    <w:rsid w:val="00BA49C6"/>
    <w:rsid w:val="00BA4A8C"/>
    <w:rsid w:val="00BA50E5"/>
    <w:rsid w:val="00BA62B2"/>
    <w:rsid w:val="00BB0663"/>
    <w:rsid w:val="00BB0CBF"/>
    <w:rsid w:val="00BB4A29"/>
    <w:rsid w:val="00BB7B2F"/>
    <w:rsid w:val="00BB7C48"/>
    <w:rsid w:val="00BC0A42"/>
    <w:rsid w:val="00BC1316"/>
    <w:rsid w:val="00BC2E39"/>
    <w:rsid w:val="00BC300E"/>
    <w:rsid w:val="00BC3CF3"/>
    <w:rsid w:val="00BD13C4"/>
    <w:rsid w:val="00BD5E48"/>
    <w:rsid w:val="00BD61B9"/>
    <w:rsid w:val="00BE028F"/>
    <w:rsid w:val="00BE3790"/>
    <w:rsid w:val="00BE547D"/>
    <w:rsid w:val="00BE79DD"/>
    <w:rsid w:val="00BF035E"/>
    <w:rsid w:val="00BF4225"/>
    <w:rsid w:val="00C01A76"/>
    <w:rsid w:val="00C028B0"/>
    <w:rsid w:val="00C06876"/>
    <w:rsid w:val="00C06F65"/>
    <w:rsid w:val="00C129B4"/>
    <w:rsid w:val="00C12A29"/>
    <w:rsid w:val="00C13026"/>
    <w:rsid w:val="00C14565"/>
    <w:rsid w:val="00C15667"/>
    <w:rsid w:val="00C160DF"/>
    <w:rsid w:val="00C17370"/>
    <w:rsid w:val="00C20008"/>
    <w:rsid w:val="00C2366D"/>
    <w:rsid w:val="00C24CDE"/>
    <w:rsid w:val="00C2552B"/>
    <w:rsid w:val="00C2628C"/>
    <w:rsid w:val="00C26385"/>
    <w:rsid w:val="00C317EE"/>
    <w:rsid w:val="00C340E2"/>
    <w:rsid w:val="00C3441C"/>
    <w:rsid w:val="00C406E1"/>
    <w:rsid w:val="00C40F43"/>
    <w:rsid w:val="00C42377"/>
    <w:rsid w:val="00C4250C"/>
    <w:rsid w:val="00C436BB"/>
    <w:rsid w:val="00C45B29"/>
    <w:rsid w:val="00C51847"/>
    <w:rsid w:val="00C5454C"/>
    <w:rsid w:val="00C54821"/>
    <w:rsid w:val="00C553E4"/>
    <w:rsid w:val="00C568C0"/>
    <w:rsid w:val="00C61308"/>
    <w:rsid w:val="00C650CB"/>
    <w:rsid w:val="00C66483"/>
    <w:rsid w:val="00C6691A"/>
    <w:rsid w:val="00C677E9"/>
    <w:rsid w:val="00C71072"/>
    <w:rsid w:val="00C7225B"/>
    <w:rsid w:val="00C74EA9"/>
    <w:rsid w:val="00C7527D"/>
    <w:rsid w:val="00C75BAB"/>
    <w:rsid w:val="00C75E3E"/>
    <w:rsid w:val="00C76B79"/>
    <w:rsid w:val="00C76E27"/>
    <w:rsid w:val="00C81223"/>
    <w:rsid w:val="00C815AF"/>
    <w:rsid w:val="00C8324F"/>
    <w:rsid w:val="00C83812"/>
    <w:rsid w:val="00C84049"/>
    <w:rsid w:val="00C84185"/>
    <w:rsid w:val="00C84AC7"/>
    <w:rsid w:val="00C84BBE"/>
    <w:rsid w:val="00C85B2E"/>
    <w:rsid w:val="00C860E0"/>
    <w:rsid w:val="00C87849"/>
    <w:rsid w:val="00C87CC1"/>
    <w:rsid w:val="00C90030"/>
    <w:rsid w:val="00C901BB"/>
    <w:rsid w:val="00C909CE"/>
    <w:rsid w:val="00C90A1E"/>
    <w:rsid w:val="00C90A7E"/>
    <w:rsid w:val="00C91B15"/>
    <w:rsid w:val="00C91ECB"/>
    <w:rsid w:val="00C92543"/>
    <w:rsid w:val="00C929EC"/>
    <w:rsid w:val="00C93715"/>
    <w:rsid w:val="00C94D90"/>
    <w:rsid w:val="00C95BD6"/>
    <w:rsid w:val="00C95C69"/>
    <w:rsid w:val="00C97110"/>
    <w:rsid w:val="00C9718B"/>
    <w:rsid w:val="00CA055C"/>
    <w:rsid w:val="00CA27A4"/>
    <w:rsid w:val="00CA377A"/>
    <w:rsid w:val="00CA4B48"/>
    <w:rsid w:val="00CA5A6D"/>
    <w:rsid w:val="00CA73F9"/>
    <w:rsid w:val="00CB07EE"/>
    <w:rsid w:val="00CB0E56"/>
    <w:rsid w:val="00CB1860"/>
    <w:rsid w:val="00CB1945"/>
    <w:rsid w:val="00CB2CAB"/>
    <w:rsid w:val="00CB2FF2"/>
    <w:rsid w:val="00CB4BE4"/>
    <w:rsid w:val="00CB5CA8"/>
    <w:rsid w:val="00CB73C9"/>
    <w:rsid w:val="00CC3992"/>
    <w:rsid w:val="00CC7C04"/>
    <w:rsid w:val="00CD1EB9"/>
    <w:rsid w:val="00CD32C0"/>
    <w:rsid w:val="00CD4234"/>
    <w:rsid w:val="00CD6ABE"/>
    <w:rsid w:val="00CD7389"/>
    <w:rsid w:val="00CE0799"/>
    <w:rsid w:val="00CE21CE"/>
    <w:rsid w:val="00CE2B3C"/>
    <w:rsid w:val="00CE3871"/>
    <w:rsid w:val="00CE6517"/>
    <w:rsid w:val="00CE68A0"/>
    <w:rsid w:val="00CE7A0E"/>
    <w:rsid w:val="00CF01AA"/>
    <w:rsid w:val="00CF0B47"/>
    <w:rsid w:val="00CF0DA8"/>
    <w:rsid w:val="00CF2280"/>
    <w:rsid w:val="00CF2454"/>
    <w:rsid w:val="00CF5650"/>
    <w:rsid w:val="00CF5E04"/>
    <w:rsid w:val="00D0092F"/>
    <w:rsid w:val="00D00B13"/>
    <w:rsid w:val="00D031D4"/>
    <w:rsid w:val="00D03B85"/>
    <w:rsid w:val="00D05D65"/>
    <w:rsid w:val="00D07369"/>
    <w:rsid w:val="00D1065D"/>
    <w:rsid w:val="00D12600"/>
    <w:rsid w:val="00D13330"/>
    <w:rsid w:val="00D15048"/>
    <w:rsid w:val="00D15675"/>
    <w:rsid w:val="00D15691"/>
    <w:rsid w:val="00D16163"/>
    <w:rsid w:val="00D20F13"/>
    <w:rsid w:val="00D211F2"/>
    <w:rsid w:val="00D21B72"/>
    <w:rsid w:val="00D23F99"/>
    <w:rsid w:val="00D26DEA"/>
    <w:rsid w:val="00D27FFE"/>
    <w:rsid w:val="00D3181A"/>
    <w:rsid w:val="00D324FF"/>
    <w:rsid w:val="00D32F2D"/>
    <w:rsid w:val="00D343A6"/>
    <w:rsid w:val="00D358E1"/>
    <w:rsid w:val="00D37121"/>
    <w:rsid w:val="00D37775"/>
    <w:rsid w:val="00D37828"/>
    <w:rsid w:val="00D4064A"/>
    <w:rsid w:val="00D409AD"/>
    <w:rsid w:val="00D433F2"/>
    <w:rsid w:val="00D44007"/>
    <w:rsid w:val="00D4426E"/>
    <w:rsid w:val="00D44F65"/>
    <w:rsid w:val="00D46FF2"/>
    <w:rsid w:val="00D505BB"/>
    <w:rsid w:val="00D514EE"/>
    <w:rsid w:val="00D51653"/>
    <w:rsid w:val="00D51B59"/>
    <w:rsid w:val="00D520BE"/>
    <w:rsid w:val="00D54093"/>
    <w:rsid w:val="00D54487"/>
    <w:rsid w:val="00D555A1"/>
    <w:rsid w:val="00D57476"/>
    <w:rsid w:val="00D62482"/>
    <w:rsid w:val="00D62CDA"/>
    <w:rsid w:val="00D635B7"/>
    <w:rsid w:val="00D63A9F"/>
    <w:rsid w:val="00D65E7B"/>
    <w:rsid w:val="00D6655E"/>
    <w:rsid w:val="00D6698B"/>
    <w:rsid w:val="00D673A9"/>
    <w:rsid w:val="00D70881"/>
    <w:rsid w:val="00D7279A"/>
    <w:rsid w:val="00D736A6"/>
    <w:rsid w:val="00D74EE7"/>
    <w:rsid w:val="00D75D63"/>
    <w:rsid w:val="00D76A1F"/>
    <w:rsid w:val="00D80C91"/>
    <w:rsid w:val="00D834F4"/>
    <w:rsid w:val="00D850C8"/>
    <w:rsid w:val="00D859C4"/>
    <w:rsid w:val="00D91B67"/>
    <w:rsid w:val="00D9319D"/>
    <w:rsid w:val="00D97C91"/>
    <w:rsid w:val="00DA45EC"/>
    <w:rsid w:val="00DA4A53"/>
    <w:rsid w:val="00DA71F6"/>
    <w:rsid w:val="00DA7839"/>
    <w:rsid w:val="00DB1F8D"/>
    <w:rsid w:val="00DB3477"/>
    <w:rsid w:val="00DB40CB"/>
    <w:rsid w:val="00DB4B88"/>
    <w:rsid w:val="00DB6660"/>
    <w:rsid w:val="00DB6D3B"/>
    <w:rsid w:val="00DC1E5F"/>
    <w:rsid w:val="00DC24F6"/>
    <w:rsid w:val="00DC41F9"/>
    <w:rsid w:val="00DC4D98"/>
    <w:rsid w:val="00DC63F9"/>
    <w:rsid w:val="00DC6A8B"/>
    <w:rsid w:val="00DC7DE4"/>
    <w:rsid w:val="00DD09FD"/>
    <w:rsid w:val="00DD0CB0"/>
    <w:rsid w:val="00DD451A"/>
    <w:rsid w:val="00DD51D8"/>
    <w:rsid w:val="00DD5D97"/>
    <w:rsid w:val="00DD729C"/>
    <w:rsid w:val="00DE132E"/>
    <w:rsid w:val="00DE17DD"/>
    <w:rsid w:val="00DF04CC"/>
    <w:rsid w:val="00DF11F6"/>
    <w:rsid w:val="00DF1442"/>
    <w:rsid w:val="00DF22DB"/>
    <w:rsid w:val="00DF3103"/>
    <w:rsid w:val="00DF337B"/>
    <w:rsid w:val="00DF41F8"/>
    <w:rsid w:val="00E008C7"/>
    <w:rsid w:val="00E01A23"/>
    <w:rsid w:val="00E024B8"/>
    <w:rsid w:val="00E025AA"/>
    <w:rsid w:val="00E062D9"/>
    <w:rsid w:val="00E07AC0"/>
    <w:rsid w:val="00E07D3E"/>
    <w:rsid w:val="00E117C8"/>
    <w:rsid w:val="00E11E6C"/>
    <w:rsid w:val="00E12988"/>
    <w:rsid w:val="00E15399"/>
    <w:rsid w:val="00E201B5"/>
    <w:rsid w:val="00E20EB2"/>
    <w:rsid w:val="00E21592"/>
    <w:rsid w:val="00E21C95"/>
    <w:rsid w:val="00E227D8"/>
    <w:rsid w:val="00E24A1A"/>
    <w:rsid w:val="00E30FB7"/>
    <w:rsid w:val="00E3174C"/>
    <w:rsid w:val="00E32574"/>
    <w:rsid w:val="00E3318D"/>
    <w:rsid w:val="00E33F1E"/>
    <w:rsid w:val="00E344E4"/>
    <w:rsid w:val="00E3482C"/>
    <w:rsid w:val="00E34E35"/>
    <w:rsid w:val="00E35843"/>
    <w:rsid w:val="00E416F8"/>
    <w:rsid w:val="00E43425"/>
    <w:rsid w:val="00E44612"/>
    <w:rsid w:val="00E44F08"/>
    <w:rsid w:val="00E4678E"/>
    <w:rsid w:val="00E47049"/>
    <w:rsid w:val="00E5066F"/>
    <w:rsid w:val="00E50A2D"/>
    <w:rsid w:val="00E515DA"/>
    <w:rsid w:val="00E5271B"/>
    <w:rsid w:val="00E54CEE"/>
    <w:rsid w:val="00E55951"/>
    <w:rsid w:val="00E56350"/>
    <w:rsid w:val="00E56F86"/>
    <w:rsid w:val="00E65398"/>
    <w:rsid w:val="00E67F3F"/>
    <w:rsid w:val="00E705F7"/>
    <w:rsid w:val="00E718E4"/>
    <w:rsid w:val="00E766BA"/>
    <w:rsid w:val="00E7685D"/>
    <w:rsid w:val="00E80D61"/>
    <w:rsid w:val="00E81C49"/>
    <w:rsid w:val="00E8352D"/>
    <w:rsid w:val="00E83568"/>
    <w:rsid w:val="00E83B81"/>
    <w:rsid w:val="00E85995"/>
    <w:rsid w:val="00E85AC4"/>
    <w:rsid w:val="00E85C08"/>
    <w:rsid w:val="00E86339"/>
    <w:rsid w:val="00E863F3"/>
    <w:rsid w:val="00E868C9"/>
    <w:rsid w:val="00E9004B"/>
    <w:rsid w:val="00E904BC"/>
    <w:rsid w:val="00E94254"/>
    <w:rsid w:val="00E96CC6"/>
    <w:rsid w:val="00E9785C"/>
    <w:rsid w:val="00EA00A1"/>
    <w:rsid w:val="00EA13E0"/>
    <w:rsid w:val="00EA1A0D"/>
    <w:rsid w:val="00EA1D66"/>
    <w:rsid w:val="00EA24E8"/>
    <w:rsid w:val="00EA5342"/>
    <w:rsid w:val="00EA5F7B"/>
    <w:rsid w:val="00EA64A4"/>
    <w:rsid w:val="00EB04C0"/>
    <w:rsid w:val="00EB0F4B"/>
    <w:rsid w:val="00EB0FDF"/>
    <w:rsid w:val="00EB2BB4"/>
    <w:rsid w:val="00EB322F"/>
    <w:rsid w:val="00EB3F06"/>
    <w:rsid w:val="00EB495F"/>
    <w:rsid w:val="00EC2C2D"/>
    <w:rsid w:val="00EC2C55"/>
    <w:rsid w:val="00EC388F"/>
    <w:rsid w:val="00EC6183"/>
    <w:rsid w:val="00EC653E"/>
    <w:rsid w:val="00ED1542"/>
    <w:rsid w:val="00ED3FEF"/>
    <w:rsid w:val="00EE28B1"/>
    <w:rsid w:val="00EE2DAF"/>
    <w:rsid w:val="00EE3796"/>
    <w:rsid w:val="00EE4F23"/>
    <w:rsid w:val="00EE78B0"/>
    <w:rsid w:val="00EE7D6A"/>
    <w:rsid w:val="00EF04C9"/>
    <w:rsid w:val="00EF0F4B"/>
    <w:rsid w:val="00EF1E0F"/>
    <w:rsid w:val="00EF20DE"/>
    <w:rsid w:val="00EF28E2"/>
    <w:rsid w:val="00EF332E"/>
    <w:rsid w:val="00EF3F27"/>
    <w:rsid w:val="00EF4E31"/>
    <w:rsid w:val="00EF7F68"/>
    <w:rsid w:val="00F0002D"/>
    <w:rsid w:val="00F00D69"/>
    <w:rsid w:val="00F01210"/>
    <w:rsid w:val="00F04514"/>
    <w:rsid w:val="00F05AFC"/>
    <w:rsid w:val="00F0625D"/>
    <w:rsid w:val="00F11B8F"/>
    <w:rsid w:val="00F12594"/>
    <w:rsid w:val="00F1405B"/>
    <w:rsid w:val="00F15078"/>
    <w:rsid w:val="00F154EA"/>
    <w:rsid w:val="00F16D7F"/>
    <w:rsid w:val="00F20B19"/>
    <w:rsid w:val="00F20DD8"/>
    <w:rsid w:val="00F251CF"/>
    <w:rsid w:val="00F25E6C"/>
    <w:rsid w:val="00F26944"/>
    <w:rsid w:val="00F27965"/>
    <w:rsid w:val="00F31D05"/>
    <w:rsid w:val="00F32215"/>
    <w:rsid w:val="00F33261"/>
    <w:rsid w:val="00F362FF"/>
    <w:rsid w:val="00F405FF"/>
    <w:rsid w:val="00F44CAF"/>
    <w:rsid w:val="00F45291"/>
    <w:rsid w:val="00F45F65"/>
    <w:rsid w:val="00F476B6"/>
    <w:rsid w:val="00F477DE"/>
    <w:rsid w:val="00F506C5"/>
    <w:rsid w:val="00F5077A"/>
    <w:rsid w:val="00F50D7A"/>
    <w:rsid w:val="00F54F74"/>
    <w:rsid w:val="00F5656F"/>
    <w:rsid w:val="00F5726E"/>
    <w:rsid w:val="00F57857"/>
    <w:rsid w:val="00F6463F"/>
    <w:rsid w:val="00F65262"/>
    <w:rsid w:val="00F67CD7"/>
    <w:rsid w:val="00F67E23"/>
    <w:rsid w:val="00F7032F"/>
    <w:rsid w:val="00F70489"/>
    <w:rsid w:val="00F70F7E"/>
    <w:rsid w:val="00F71428"/>
    <w:rsid w:val="00F72C93"/>
    <w:rsid w:val="00F740B4"/>
    <w:rsid w:val="00F74193"/>
    <w:rsid w:val="00F7442C"/>
    <w:rsid w:val="00F75693"/>
    <w:rsid w:val="00F76464"/>
    <w:rsid w:val="00F76516"/>
    <w:rsid w:val="00F765AA"/>
    <w:rsid w:val="00F7725C"/>
    <w:rsid w:val="00F77C08"/>
    <w:rsid w:val="00F8415B"/>
    <w:rsid w:val="00F85556"/>
    <w:rsid w:val="00F871AE"/>
    <w:rsid w:val="00F87995"/>
    <w:rsid w:val="00F90C6C"/>
    <w:rsid w:val="00F90DF5"/>
    <w:rsid w:val="00F939C5"/>
    <w:rsid w:val="00F94617"/>
    <w:rsid w:val="00F95AD1"/>
    <w:rsid w:val="00F95DA4"/>
    <w:rsid w:val="00F96879"/>
    <w:rsid w:val="00FA02D7"/>
    <w:rsid w:val="00FA0C6D"/>
    <w:rsid w:val="00FA1893"/>
    <w:rsid w:val="00FA3E67"/>
    <w:rsid w:val="00FA501C"/>
    <w:rsid w:val="00FA62ED"/>
    <w:rsid w:val="00FA7139"/>
    <w:rsid w:val="00FB0565"/>
    <w:rsid w:val="00FB1865"/>
    <w:rsid w:val="00FB41C4"/>
    <w:rsid w:val="00FB654B"/>
    <w:rsid w:val="00FC1BA6"/>
    <w:rsid w:val="00FC2C91"/>
    <w:rsid w:val="00FC3849"/>
    <w:rsid w:val="00FC3BFA"/>
    <w:rsid w:val="00FC456C"/>
    <w:rsid w:val="00FC4728"/>
    <w:rsid w:val="00FC6121"/>
    <w:rsid w:val="00FC779C"/>
    <w:rsid w:val="00FD05A2"/>
    <w:rsid w:val="00FD09A2"/>
    <w:rsid w:val="00FD1459"/>
    <w:rsid w:val="00FD158F"/>
    <w:rsid w:val="00FD1F83"/>
    <w:rsid w:val="00FD2F44"/>
    <w:rsid w:val="00FD7841"/>
    <w:rsid w:val="00FD7DE6"/>
    <w:rsid w:val="00FE113F"/>
    <w:rsid w:val="00FE18D5"/>
    <w:rsid w:val="00FE1B29"/>
    <w:rsid w:val="00FE1BA4"/>
    <w:rsid w:val="00FE1C9F"/>
    <w:rsid w:val="00FE2B48"/>
    <w:rsid w:val="00FE3DCC"/>
    <w:rsid w:val="00FE594C"/>
    <w:rsid w:val="00FE6595"/>
    <w:rsid w:val="00FF200D"/>
    <w:rsid w:val="00FF2401"/>
    <w:rsid w:val="00FF4F9D"/>
    <w:rsid w:val="00FF50D0"/>
    <w:rsid w:val="00FF6949"/>
    <w:rsid w:val="00FF6AEA"/>
    <w:rsid w:val="00FF726A"/>
    <w:rsid w:val="00FF76AF"/>
    <w:rsid w:val="00FF7810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0204A"/>
  <w15:docId w15:val="{0985CDA7-DC10-4B5E-9107-671E49AE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iPriority="9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rsid w:val="00D1616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"/>
    <w:rsid w:val="000D3C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F5EE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C85B2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85B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B53A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2B53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B53A9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5A6CF9"/>
    <w:rPr>
      <w:sz w:val="24"/>
      <w:szCs w:val="24"/>
    </w:rPr>
  </w:style>
  <w:style w:type="character" w:styleId="Enfasigrassetto">
    <w:name w:val="Strong"/>
    <w:uiPriority w:val="22"/>
    <w:qFormat/>
    <w:rsid w:val="005F7B53"/>
    <w:rPr>
      <w:b/>
      <w:bCs/>
    </w:rPr>
  </w:style>
  <w:style w:type="paragraph" w:styleId="NormaleWeb">
    <w:name w:val="Normal (Web)"/>
    <w:basedOn w:val="Normale"/>
    <w:uiPriority w:val="99"/>
    <w:unhideWhenUsed/>
    <w:rsid w:val="003662A9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EC38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deltesto">
    <w:name w:val="Corpo del testo"/>
    <w:basedOn w:val="Normale"/>
    <w:link w:val="CorpodeltestoCarattere"/>
    <w:rsid w:val="00002C89"/>
    <w:pPr>
      <w:spacing w:line="360" w:lineRule="auto"/>
    </w:pPr>
    <w:rPr>
      <w:rFonts w:ascii="Arial" w:hAnsi="Arial"/>
      <w:sz w:val="28"/>
      <w:szCs w:val="20"/>
    </w:rPr>
  </w:style>
  <w:style w:type="character" w:customStyle="1" w:styleId="CorpodeltestoCarattere">
    <w:name w:val="Corpo del testo Carattere"/>
    <w:aliases w:val="Corpo testo Carattere1"/>
    <w:link w:val="Corpodeltesto"/>
    <w:rsid w:val="00002C89"/>
    <w:rPr>
      <w:rFonts w:ascii="Arial" w:hAnsi="Arial"/>
      <w:sz w:val="28"/>
    </w:rPr>
  </w:style>
  <w:style w:type="paragraph" w:styleId="Titolo">
    <w:name w:val="Title"/>
    <w:basedOn w:val="Normale"/>
    <w:link w:val="TitoloCarattere"/>
    <w:rsid w:val="00002C89"/>
    <w:pPr>
      <w:spacing w:line="360" w:lineRule="auto"/>
      <w:jc w:val="center"/>
    </w:pPr>
    <w:rPr>
      <w:rFonts w:ascii="Arial" w:hAnsi="Arial"/>
      <w:b/>
      <w:bCs/>
      <w:sz w:val="36"/>
      <w:szCs w:val="20"/>
    </w:rPr>
  </w:style>
  <w:style w:type="character" w:customStyle="1" w:styleId="TitoloCarattere">
    <w:name w:val="Titolo Carattere"/>
    <w:link w:val="Titolo"/>
    <w:rsid w:val="00002C89"/>
    <w:rPr>
      <w:rFonts w:ascii="Arial" w:hAnsi="Arial"/>
      <w:b/>
      <w:bCs/>
      <w:sz w:val="36"/>
    </w:rPr>
  </w:style>
  <w:style w:type="paragraph" w:customStyle="1" w:styleId="Default">
    <w:name w:val="Default"/>
    <w:rsid w:val="004D525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t">
    <w:name w:val="ft"/>
    <w:rsid w:val="004D525B"/>
  </w:style>
  <w:style w:type="character" w:customStyle="1" w:styleId="Hyperlink1">
    <w:name w:val="Hyperlink.1"/>
    <w:rsid w:val="004D525B"/>
    <w:rPr>
      <w:rFonts w:ascii="Verdana" w:eastAsia="Verdana" w:hAnsi="Verdana" w:cs="Verdana"/>
      <w:color w:val="0000FF"/>
      <w:sz w:val="20"/>
      <w:szCs w:val="20"/>
      <w:u w:val="single" w:color="0000FF"/>
    </w:rPr>
  </w:style>
  <w:style w:type="character" w:styleId="Menzionenonrisolta">
    <w:name w:val="Unresolved Mention"/>
    <w:uiPriority w:val="99"/>
    <w:semiHidden/>
    <w:unhideWhenUsed/>
    <w:rsid w:val="00C20008"/>
    <w:rPr>
      <w:color w:val="605E5C"/>
      <w:shd w:val="clear" w:color="auto" w:fill="E1DFDD"/>
    </w:rPr>
  </w:style>
  <w:style w:type="character" w:customStyle="1" w:styleId="testinogrigio">
    <w:name w:val="testinogrigio"/>
    <w:rsid w:val="00520646"/>
    <w:rPr>
      <w:rFonts w:ascii="Verdana" w:hAnsi="Verdana" w:hint="default"/>
      <w:b w:val="0"/>
      <w:bCs w:val="0"/>
      <w:i w:val="0"/>
      <w:iCs w:val="0"/>
      <w:color w:val="444444"/>
      <w:sz w:val="15"/>
      <w:szCs w:val="15"/>
      <w:shd w:val="clear" w:color="auto" w:fill="auto"/>
    </w:rPr>
  </w:style>
  <w:style w:type="character" w:customStyle="1" w:styleId="Titolo2Carattere">
    <w:name w:val="Titolo 2 Carattere"/>
    <w:link w:val="Titolo2"/>
    <w:uiPriority w:val="9"/>
    <w:rsid w:val="000D3C45"/>
    <w:rPr>
      <w:b/>
      <w:bCs/>
      <w:sz w:val="36"/>
      <w:szCs w:val="36"/>
    </w:rPr>
  </w:style>
  <w:style w:type="paragraph" w:customStyle="1" w:styleId="atext">
    <w:name w:val="atext"/>
    <w:basedOn w:val="Normale"/>
    <w:rsid w:val="000D3C45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rsid w:val="00B710B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710B7"/>
  </w:style>
  <w:style w:type="character" w:styleId="Rimandonotaapidipagina">
    <w:name w:val="footnote reference"/>
    <w:rsid w:val="00B710B7"/>
    <w:rPr>
      <w:vertAlign w:val="superscript"/>
    </w:rPr>
  </w:style>
  <w:style w:type="paragraph" w:customStyle="1" w:styleId="TITOLO0">
    <w:name w:val="TITOLO"/>
    <w:basedOn w:val="Titolo1"/>
    <w:next w:val="Titolo1"/>
    <w:link w:val="TITOLOCarattere0"/>
    <w:qFormat/>
    <w:rsid w:val="00D16163"/>
    <w:pPr>
      <w:spacing w:line="288" w:lineRule="auto"/>
      <w:jc w:val="both"/>
    </w:pPr>
    <w:rPr>
      <w:rFonts w:cstheme="majorHAnsi"/>
    </w:rPr>
  </w:style>
  <w:style w:type="paragraph" w:customStyle="1" w:styleId="TESTO">
    <w:name w:val="TESTO"/>
    <w:basedOn w:val="Corpodeltesto"/>
    <w:link w:val="TESTOCarattere"/>
    <w:qFormat/>
    <w:rsid w:val="00D16163"/>
    <w:pPr>
      <w:spacing w:line="288" w:lineRule="auto"/>
    </w:pPr>
    <w:rPr>
      <w:rFonts w:ascii="Calibri Light" w:hAnsi="Calibri Light"/>
      <w:sz w:val="24"/>
    </w:rPr>
  </w:style>
  <w:style w:type="character" w:customStyle="1" w:styleId="Titolo1Carattere">
    <w:name w:val="Titolo 1 Carattere"/>
    <w:basedOn w:val="Carpredefinitoparagrafo"/>
    <w:link w:val="Titolo1"/>
    <w:rsid w:val="00D161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Carattere0">
    <w:name w:val="TITOLO Carattere"/>
    <w:basedOn w:val="Titolo1Carattere"/>
    <w:link w:val="TITOLO0"/>
    <w:rsid w:val="00D16163"/>
    <w:rPr>
      <w:rFonts w:asciiTheme="majorHAnsi" w:eastAsiaTheme="majorEastAsia" w:hAnsiTheme="majorHAnsi" w:cstheme="majorHAnsi"/>
      <w:b/>
      <w:bCs/>
      <w:kern w:val="32"/>
      <w:sz w:val="32"/>
      <w:szCs w:val="32"/>
    </w:rPr>
  </w:style>
  <w:style w:type="character" w:customStyle="1" w:styleId="TESTOCarattere">
    <w:name w:val="TESTO Carattere"/>
    <w:basedOn w:val="Titolo1Carattere"/>
    <w:link w:val="TESTO"/>
    <w:rsid w:val="00D16163"/>
    <w:rPr>
      <w:rFonts w:ascii="Calibri Light" w:eastAsiaTheme="majorEastAsia" w:hAnsi="Calibri Light" w:cstheme="majorBidi"/>
      <w:b w:val="0"/>
      <w:bCs w:val="0"/>
      <w:kern w:val="32"/>
      <w:sz w:val="24"/>
      <w:szCs w:val="32"/>
    </w:rPr>
  </w:style>
  <w:style w:type="paragraph" w:customStyle="1" w:styleId="OGGETTO">
    <w:name w:val="OGGETTO"/>
    <w:basedOn w:val="Titolo1"/>
    <w:link w:val="OGGETTOCarattere"/>
    <w:qFormat/>
    <w:rsid w:val="00C01A76"/>
    <w:pPr>
      <w:spacing w:before="0" w:after="0" w:line="288" w:lineRule="auto"/>
    </w:pPr>
    <w:rPr>
      <w:sz w:val="24"/>
    </w:rPr>
  </w:style>
  <w:style w:type="character" w:customStyle="1" w:styleId="OGGETTOCarattere">
    <w:name w:val="OGGETTO Carattere"/>
    <w:basedOn w:val="TESTOCarattere"/>
    <w:link w:val="OGGETTO"/>
    <w:rsid w:val="00C01A76"/>
    <w:rPr>
      <w:rFonts w:asciiTheme="majorHAnsi" w:eastAsiaTheme="majorEastAsia" w:hAnsiTheme="majorHAnsi" w:cstheme="majorBidi"/>
      <w:b/>
      <w:bCs/>
      <w:kern w:val="32"/>
      <w:sz w:val="24"/>
      <w:szCs w:val="32"/>
    </w:rPr>
  </w:style>
  <w:style w:type="paragraph" w:styleId="Corpotesto">
    <w:name w:val="Body Text"/>
    <w:basedOn w:val="Normale"/>
    <w:rsid w:val="00AD457A"/>
    <w:pPr>
      <w:spacing w:line="360" w:lineRule="auto"/>
    </w:pPr>
    <w:rPr>
      <w:rFonts w:ascii="Arial" w:hAnsi="Arial"/>
      <w:sz w:val="28"/>
      <w:szCs w:val="20"/>
    </w:rPr>
  </w:style>
  <w:style w:type="character" w:customStyle="1" w:styleId="CorpotestoCarattere">
    <w:name w:val="Corpo testo Carattere"/>
    <w:basedOn w:val="Carpredefinitoparagrafo"/>
    <w:rsid w:val="00AD457A"/>
    <w:rPr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rsid w:val="00E4342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E43425"/>
    <w:rPr>
      <w:sz w:val="24"/>
      <w:szCs w:val="24"/>
    </w:rPr>
  </w:style>
  <w:style w:type="character" w:customStyle="1" w:styleId="Corpodeltesto2105ptGrassetto">
    <w:name w:val="Corpo del testo (2) + 10;5 pt;Grassetto"/>
    <w:rsid w:val="00EF1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table" w:styleId="Grigliatabella">
    <w:name w:val="Table Grid"/>
    <w:basedOn w:val="Tabellanormale"/>
    <w:uiPriority w:val="39"/>
    <w:rsid w:val="005020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5774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18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68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7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villani@omceomb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mceomb@pec.omceomb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omceomb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ceomb.it" TargetMode="External"/><Relationship Id="rId2" Type="http://schemas.openxmlformats.org/officeDocument/2006/relationships/hyperlink" Target="mailto:omceomb@pec.omceomb.it" TargetMode="External"/><Relationship Id="rId1" Type="http://schemas.openxmlformats.org/officeDocument/2006/relationships/hyperlink" Target="mailto:segreteria@omceomb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ceomb.it" TargetMode="External"/><Relationship Id="rId2" Type="http://schemas.openxmlformats.org/officeDocument/2006/relationships/hyperlink" Target="mailto:omceomb@pec.omceomb.it" TargetMode="External"/><Relationship Id="rId1" Type="http://schemas.openxmlformats.org/officeDocument/2006/relationships/hyperlink" Target="mailto:segreteria@omceomb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i\Ordine%20Monza%20e%20Brianza\A%20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762AD-A2EB-4941-8ED0-418201791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Carta intestata</Template>
  <TotalTime>16</TotalTime>
  <Pages>3</Pages>
  <Words>853</Words>
  <Characters>5430</Characters>
  <Application>Microsoft Office Word</Application>
  <DocSecurity>0</DocSecurity>
  <Lines>271</Lines>
  <Paragraphs>99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Ordine dei Medici Chirurghi e Odontoiatri</vt:lpstr>
    </vt:vector>
  </TitlesOfParts>
  <Company>Ordine Provinciale dei Medici di Milano</Company>
  <LinksUpToDate>false</LinksUpToDate>
  <CharactersWithSpaces>6184</CharactersWithSpaces>
  <SharedDoc>false</SharedDoc>
  <HLinks>
    <vt:vector size="12" baseType="variant">
      <vt:variant>
        <vt:i4>1572975</vt:i4>
      </vt:variant>
      <vt:variant>
        <vt:i4>15</vt:i4>
      </vt:variant>
      <vt:variant>
        <vt:i4>0</vt:i4>
      </vt:variant>
      <vt:variant>
        <vt:i4>5</vt:i4>
      </vt:variant>
      <vt:variant>
        <vt:lpwstr>mailto:omceomb@pec.omceomb.it</vt:lpwstr>
      </vt:variant>
      <vt:variant>
        <vt:lpwstr/>
      </vt:variant>
      <vt:variant>
        <vt:i4>1572975</vt:i4>
      </vt:variant>
      <vt:variant>
        <vt:i4>6</vt:i4>
      </vt:variant>
      <vt:variant>
        <vt:i4>0</vt:i4>
      </vt:variant>
      <vt:variant>
        <vt:i4>5</vt:i4>
      </vt:variant>
      <vt:variant>
        <vt:lpwstr>mailto:omceomb@pec.omceomb.it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Ordine dei Medici Chirurghi e Odontoiatri</dc:title>
  <dc:subject/>
  <dc:creator>Valued Acer Customer</dc:creator>
  <cp:keywords/>
  <dc:description/>
  <cp:lastModifiedBy>Gianguido Villani</cp:lastModifiedBy>
  <cp:revision>3</cp:revision>
  <cp:lastPrinted>2025-11-13T13:14:00Z</cp:lastPrinted>
  <dcterms:created xsi:type="dcterms:W3CDTF">2025-12-02T13:19:00Z</dcterms:created>
  <dcterms:modified xsi:type="dcterms:W3CDTF">2025-12-02T13:30:00Z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3DocInfo">
    <vt:i4>0</vt:i4>
  </property>
  <property fmtid="{D5CDD505-2E9C-101B-9397-08002B2CF9AE}" pid="3" name="R3DocInfoIstr">
    <vt:i4>0</vt:i4>
  </property>
  <property fmtid="{D5CDD505-2E9C-101B-9397-08002B2CF9AE}" pid="4" name="R3DocInfoProvv">
    <vt:i4>0</vt:i4>
  </property>
</Properties>
</file>